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9DF84" w14:textId="77777777" w:rsidR="00205CEA" w:rsidRDefault="001A02B2" w:rsidP="00371913">
      <w:pPr>
        <w:spacing w:before="240"/>
        <w:rPr>
          <w:sz w:val="2"/>
          <w:szCs w:val="2"/>
        </w:rPr>
      </w:pPr>
      <w:bookmarkStart w:id="0" w:name="_MacBuGuideStaticData_15076H"/>
      <w:bookmarkStart w:id="1" w:name="_MacBuGuideStaticData_1420V"/>
      <w:r>
        <w:rPr>
          <w:noProof/>
          <w:sz w:val="2"/>
          <w:szCs w:val="2"/>
          <w:lang w:val="en-GB" w:eastAsia="en-GB"/>
        </w:rPr>
        <mc:AlternateContent>
          <mc:Choice Requires="wps">
            <w:drawing>
              <wp:anchor distT="0" distB="0" distL="114300" distR="114300" simplePos="0" relativeHeight="251658242" behindDoc="1" locked="0" layoutInCell="1" allowOverlap="1" wp14:anchorId="44EEF1E3" wp14:editId="1DC26A2F">
                <wp:simplePos x="0" y="0"/>
                <wp:positionH relativeFrom="page">
                  <wp:posOffset>931333</wp:posOffset>
                </wp:positionH>
                <wp:positionV relativeFrom="page">
                  <wp:posOffset>9000066</wp:posOffset>
                </wp:positionV>
                <wp:extent cx="5038302" cy="832273"/>
                <wp:effectExtent l="0" t="0" r="16510" b="6350"/>
                <wp:wrapThrough wrapText="bothSides">
                  <wp:wrapPolygon edited="0">
                    <wp:start x="0" y="0"/>
                    <wp:lineTo x="0" y="21105"/>
                    <wp:lineTo x="21562" y="21105"/>
                    <wp:lineTo x="21562" y="0"/>
                    <wp:lineTo x="0" y="0"/>
                  </wp:wrapPolygon>
                </wp:wrapThrough>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302" cy="83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FD15" w14:textId="6D10FAAA" w:rsidR="008A3944" w:rsidRPr="00076EE4" w:rsidRDefault="008F4E62" w:rsidP="00401F27">
                            <w:pPr>
                              <w:pStyle w:val="KBTCoverTitle"/>
                            </w:pPr>
                            <w:r>
                              <w:t xml:space="preserve">“We are Watching You” Dog Fouling </w:t>
                            </w:r>
                            <w:r w:rsidR="001A02B2" w:rsidRPr="00401F27">
                              <w:t>Campaign</w:t>
                            </w:r>
                            <w:r>
                              <w:t xml:space="preserve"> </w:t>
                            </w:r>
                            <w:r w:rsidR="00F10982">
                              <w:t>ENQUIRY FORM FOR REPEAT ORDERS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F1E3" id="_x0000_t202" coordsize="21600,21600" o:spt="202" path="m,l,21600r21600,l21600,xe">
                <v:stroke joinstyle="miter"/>
                <v:path gradientshapeok="t" o:connecttype="rect"/>
              </v:shapetype>
              <v:shape id="Text Box 5" o:spid="_x0000_s1026" type="#_x0000_t202" style="position:absolute;margin-left:73.35pt;margin-top:708.65pt;width:396.7pt;height:65.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" filled="f" stroked="f">
                <v:textbox inset="0,0,0,0">
                  <w:txbxContent>
                    <w:p w14:paraId="4C1DFD15" w14:textId="6D10FAAA" w:rsidR="008A3944" w:rsidRPr="00076EE4" w:rsidRDefault="008F4E62" w:rsidP="00401F27">
                      <w:pPr>
                        <w:pStyle w:val="KBTCoverTitle"/>
                      </w:pPr>
                      <w:r>
                        <w:t xml:space="preserve">“We are Watching You” Dog Fouling </w:t>
                      </w:r>
                      <w:r w:rsidR="001A02B2" w:rsidRPr="00401F27">
                        <w:t>Campaign</w:t>
                      </w:r>
                      <w:r>
                        <w:t xml:space="preserve"> </w:t>
                      </w:r>
                      <w:r w:rsidR="00F10982">
                        <w:t>ENQUIRY FORM FOR REPEAT ORDERS ONLY.</w:t>
                      </w:r>
                    </w:p>
                  </w:txbxContent>
                </v:textbox>
                <w10:wrap type="through" anchorx="page" anchory="page"/>
              </v:shape>
            </w:pict>
          </mc:Fallback>
        </mc:AlternateContent>
      </w:r>
      <w:r w:rsidR="00727D89">
        <w:rPr>
          <w:noProof/>
          <w:sz w:val="2"/>
          <w:szCs w:val="2"/>
          <w:lang w:val="en-GB" w:eastAsia="en-GB"/>
        </w:rPr>
        <mc:AlternateContent>
          <mc:Choice Requires="wps">
            <w:drawing>
              <wp:anchor distT="0" distB="0" distL="114300" distR="114300" simplePos="0" relativeHeight="251658243" behindDoc="1" locked="0" layoutInCell="1" allowOverlap="1" wp14:anchorId="467042F3" wp14:editId="5BC52EC1">
                <wp:simplePos x="0" y="0"/>
                <wp:positionH relativeFrom="page">
                  <wp:posOffset>921385</wp:posOffset>
                </wp:positionH>
                <wp:positionV relativeFrom="page">
                  <wp:posOffset>9842500</wp:posOffset>
                </wp:positionV>
                <wp:extent cx="1707515" cy="317500"/>
                <wp:effectExtent l="0" t="0" r="19685" b="12700"/>
                <wp:wrapThrough wrapText="bothSides">
                  <wp:wrapPolygon edited="0">
                    <wp:start x="0" y="0"/>
                    <wp:lineTo x="0" y="20736"/>
                    <wp:lineTo x="21528" y="20736"/>
                    <wp:lineTo x="21528" y="0"/>
                    <wp:lineTo x="0" y="0"/>
                  </wp:wrapPolygon>
                </wp:wrapThrough>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2A03" w14:textId="1B65D124" w:rsidR="008A3944" w:rsidRPr="00F10982" w:rsidRDefault="00F10982" w:rsidP="00401F27">
                            <w:pPr>
                              <w:pStyle w:val="KBTCoverDate"/>
                              <w:rPr>
                                <w:lang w:val="en-GB"/>
                              </w:rPr>
                            </w:pPr>
                            <w:r>
                              <w:rPr>
                                <w:lang w:val="en-GB"/>
                              </w:rPr>
                              <w:t>APRIL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42F3" id="Text Box 6" o:spid="_x0000_s1027" type="#_x0000_t202" style="position:absolute;margin-left:72.55pt;margin-top:775pt;width:134.45pt;height: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" filled="f" stroked="f">
                <v:textbox inset="0,0,0,0">
                  <w:txbxContent>
                    <w:p w14:paraId="7B172A03" w14:textId="1B65D124" w:rsidR="008A3944" w:rsidRPr="00F10982" w:rsidRDefault="00F10982" w:rsidP="00401F27">
                      <w:pPr>
                        <w:pStyle w:val="KBTCoverDate"/>
                        <w:rPr>
                          <w:lang w:val="en-GB"/>
                        </w:rPr>
                      </w:pPr>
                      <w:r>
                        <w:rPr>
                          <w:lang w:val="en-GB"/>
                        </w:rPr>
                        <w:t>APRIL 24</w:t>
                      </w:r>
                    </w:p>
                  </w:txbxContent>
                </v:textbox>
                <w10:wrap type="through" anchorx="page" anchory="page"/>
              </v:shape>
            </w:pict>
          </mc:Fallback>
        </mc:AlternateContent>
      </w:r>
    </w:p>
    <w:p w14:paraId="7C70A829" w14:textId="77777777" w:rsidR="002B5619" w:rsidRDefault="002B5619" w:rsidP="00371913">
      <w:pPr>
        <w:spacing w:before="240"/>
        <w:rPr>
          <w:sz w:val="2"/>
          <w:szCs w:val="2"/>
        </w:rPr>
        <w:sectPr w:rsidR="002B5619" w:rsidSect="00B302FB">
          <w:headerReference w:type="default" r:id="rId11"/>
          <w:footerReference w:type="default" r:id="rId12"/>
          <w:type w:val="continuous"/>
          <w:pgSz w:w="11910" w:h="16840"/>
          <w:pgMar w:top="700" w:right="580" w:bottom="280" w:left="1300" w:header="720" w:footer="720" w:gutter="0"/>
          <w:cols w:space="720"/>
        </w:sectPr>
      </w:pPr>
    </w:p>
    <w:p w14:paraId="08F02B9A" w14:textId="77777777" w:rsidR="00076103" w:rsidRDefault="00727D89" w:rsidP="00395ED1">
      <w:pPr>
        <w:pStyle w:val="KBGBulletsMain"/>
      </w:pPr>
      <w:r>
        <w:rPr>
          <w:lang w:val="en-GB" w:eastAsia="en-GB"/>
        </w:rPr>
        <mc:AlternateContent>
          <mc:Choice Requires="wps">
            <w:drawing>
              <wp:anchor distT="0" distB="0" distL="114300" distR="114300" simplePos="0" relativeHeight="251658241" behindDoc="0" locked="0" layoutInCell="1" allowOverlap="1" wp14:anchorId="369F9115" wp14:editId="228DACD8">
                <wp:simplePos x="0" y="0"/>
                <wp:positionH relativeFrom="page">
                  <wp:posOffset>4001135</wp:posOffset>
                </wp:positionH>
                <wp:positionV relativeFrom="page">
                  <wp:posOffset>9206865</wp:posOffset>
                </wp:positionV>
                <wp:extent cx="914400" cy="914400"/>
                <wp:effectExtent l="635" t="0" r="0" b="635"/>
                <wp:wrapThrough wrapText="bothSides">
                  <wp:wrapPolygon edited="0">
                    <wp:start x="0" y="0"/>
                    <wp:lineTo x="21600" y="0"/>
                    <wp:lineTo x="21600" y="21600"/>
                    <wp:lineTo x="0" y="21600"/>
                    <wp:lineTo x="0" y="0"/>
                  </wp:wrapPolygon>
                </wp:wrapThrough>
                <wp:docPr id="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130C797" w14:textId="77777777" w:rsidR="008A3944" w:rsidRDefault="008A3944" w:rsidP="008246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9115" id="Text Box 255" o:spid="_x0000_s1028" type="#_x0000_t202" style="position:absolute;margin-left:315.05pt;margin-top:724.95pt;width:1in;height:1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" filled="f" stroked="f">
                <v:textbox inset=",7.2pt,,7.2pt">
                  <w:txbxContent>
                    <w:p w14:paraId="0130C797" w14:textId="77777777" w:rsidR="008A3944" w:rsidRDefault="008A3944" w:rsidP="008246FA"/>
                  </w:txbxContent>
                </v:textbox>
                <w10:wrap type="through" anchorx="page" anchory="page"/>
              </v:shape>
            </w:pict>
          </mc:Fallback>
        </mc:AlternateContent>
      </w:r>
      <w:r>
        <w:rPr>
          <w:lang w:val="en-GB" w:eastAsia="en-GB"/>
        </w:rPr>
        <mc:AlternateContent>
          <mc:Choice Requires="wps">
            <w:drawing>
              <wp:anchor distT="0" distB="0" distL="114300" distR="114300" simplePos="0" relativeHeight="251658240" behindDoc="1" locked="0" layoutInCell="1" allowOverlap="1" wp14:anchorId="302CA89F" wp14:editId="3C4DA08C">
                <wp:simplePos x="0" y="0"/>
                <wp:positionH relativeFrom="page">
                  <wp:posOffset>4933950</wp:posOffset>
                </wp:positionH>
                <wp:positionV relativeFrom="page">
                  <wp:posOffset>8676005</wp:posOffset>
                </wp:positionV>
                <wp:extent cx="2175510" cy="934720"/>
                <wp:effectExtent l="6350" t="1905" r="2540" b="3175"/>
                <wp:wrapNone/>
                <wp:docPr id="4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A89F" id="Text Box 254" o:spid="_x0000_s1029" type="#_x0000_t202" style="position:absolute;margin-left:388.5pt;margin-top:683.15pt;width:171.3pt;height:7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" filled="f" stroked="f">
                <v:textbox inset="0,0,0,0">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v:textbox>
                <w10:wrap anchorx="page" anchory="page"/>
              </v:shape>
            </w:pict>
          </mc:Fallback>
        </mc:AlternateContent>
      </w:r>
    </w:p>
    <w:p w14:paraId="00C56C6B" w14:textId="77777777" w:rsidR="00076103" w:rsidRPr="00076103" w:rsidRDefault="00076103" w:rsidP="00076103"/>
    <w:p w14:paraId="30DD0490" w14:textId="77777777" w:rsidR="00076103" w:rsidRPr="00076103" w:rsidRDefault="00076103" w:rsidP="00076103"/>
    <w:p w14:paraId="2A04CAED" w14:textId="77777777" w:rsidR="00076103" w:rsidRPr="00076103" w:rsidRDefault="00076103" w:rsidP="00076103"/>
    <w:p w14:paraId="14E9B76F" w14:textId="77777777" w:rsidR="00076103" w:rsidRPr="00076103" w:rsidRDefault="00076103" w:rsidP="00076103"/>
    <w:p w14:paraId="652EEA89" w14:textId="77777777" w:rsidR="00076103" w:rsidRPr="00076103" w:rsidRDefault="00076103" w:rsidP="00076103"/>
    <w:p w14:paraId="53E87DB8" w14:textId="77777777" w:rsidR="00076103" w:rsidRPr="00076103" w:rsidRDefault="00076103" w:rsidP="00076103"/>
    <w:p w14:paraId="192BEC3D" w14:textId="77777777" w:rsidR="00076103" w:rsidRPr="00076103" w:rsidRDefault="00076103" w:rsidP="00076103"/>
    <w:p w14:paraId="4512A552" w14:textId="77777777" w:rsidR="00076103" w:rsidRPr="00076103" w:rsidRDefault="00076103" w:rsidP="00076103"/>
    <w:p w14:paraId="775D075D" w14:textId="77777777" w:rsidR="00076103" w:rsidRPr="00076103" w:rsidRDefault="00076103" w:rsidP="00076103"/>
    <w:p w14:paraId="46F06D0D" w14:textId="77777777" w:rsidR="00076103" w:rsidRPr="00076103" w:rsidRDefault="00076103" w:rsidP="00076103"/>
    <w:p w14:paraId="109465B7" w14:textId="77777777" w:rsidR="00076103" w:rsidRPr="00076103" w:rsidRDefault="00076103" w:rsidP="00076103"/>
    <w:p w14:paraId="280ED6BA" w14:textId="77777777" w:rsidR="00076103" w:rsidRPr="00076103" w:rsidRDefault="00076103" w:rsidP="00076103"/>
    <w:p w14:paraId="5C506EB7" w14:textId="77777777" w:rsidR="00076103" w:rsidRPr="00076103" w:rsidRDefault="00076103" w:rsidP="00076103"/>
    <w:p w14:paraId="14B457D2" w14:textId="77777777" w:rsidR="00076103" w:rsidRDefault="00076103" w:rsidP="00076103"/>
    <w:p w14:paraId="6599D7FF" w14:textId="77777777" w:rsidR="00205CEA" w:rsidRPr="00076103" w:rsidRDefault="00076103" w:rsidP="00076103">
      <w:pPr>
        <w:tabs>
          <w:tab w:val="left" w:pos="8507"/>
        </w:tabs>
        <w:sectPr w:rsidR="00205CEA" w:rsidRPr="00076103" w:rsidSect="002B5619">
          <w:headerReference w:type="even" r:id="rId13"/>
          <w:headerReference w:type="default" r:id="rId14"/>
          <w:footerReference w:type="even" r:id="rId15"/>
          <w:footerReference w:type="default" r:id="rId16"/>
          <w:headerReference w:type="first" r:id="rId17"/>
          <w:footerReference w:type="first" r:id="rId18"/>
          <w:pgSz w:w="11910" w:h="16840"/>
          <w:pgMar w:top="700" w:right="580" w:bottom="280" w:left="1300" w:header="720" w:footer="720" w:gutter="0"/>
          <w:cols w:space="720"/>
        </w:sectPr>
      </w:pPr>
      <w:r>
        <w:tab/>
        <w:t xml:space="preserve"> </w:t>
      </w:r>
    </w:p>
    <w:p w14:paraId="56CF739E" w14:textId="7574D683" w:rsidR="003473AD" w:rsidRDefault="00CA51E9" w:rsidP="008F4E62">
      <w:pPr>
        <w:pStyle w:val="KBTMainHeading"/>
      </w:pPr>
      <w:bookmarkStart w:id="2" w:name="_MacBuGuideStaticData_1444H"/>
      <w:bookmarkStart w:id="3" w:name="_MacBuGuideStaticData_1400V"/>
      <w:bookmarkEnd w:id="0"/>
      <w:bookmarkEnd w:id="1"/>
      <w:r>
        <w:t xml:space="preserve">“We are Watching You” </w:t>
      </w:r>
      <w:r w:rsidR="008F4E62">
        <w:t>Dog Fouling Campaign</w:t>
      </w:r>
      <w:r>
        <w:t xml:space="preserve"> </w:t>
      </w:r>
      <w:r w:rsidR="005B1774">
        <w:t>ENQUIRY FORM FOR REPEAT</w:t>
      </w:r>
      <w:r w:rsidR="00680C09">
        <w:t xml:space="preserve"> ORDERS</w:t>
      </w:r>
    </w:p>
    <w:p w14:paraId="76EB5156" w14:textId="77777777" w:rsidR="006B761C" w:rsidRPr="001F2C64" w:rsidRDefault="006B761C" w:rsidP="006B761C">
      <w:pPr>
        <w:pStyle w:val="Style1"/>
      </w:pPr>
      <w:r>
        <w:t>Introduction</w:t>
      </w:r>
    </w:p>
    <w:p w14:paraId="517620D6" w14:textId="3F713E62" w:rsidR="006B761C" w:rsidRDefault="0088021E" w:rsidP="006B761C">
      <w:pPr>
        <w:pStyle w:val="Mainbodycopy"/>
      </w:pPr>
      <w:r>
        <w:t>If you have previously had this campaign</w:t>
      </w:r>
      <w:r w:rsidR="00680C09">
        <w:t xml:space="preserve">, </w:t>
      </w:r>
      <w:r w:rsidR="00702DE1">
        <w:t>please complete the enquiry form and return for a bespoke quote.</w:t>
      </w:r>
    </w:p>
    <w:p w14:paraId="304BFED6" w14:textId="77777777" w:rsidR="006B761C" w:rsidRPr="00E26EA5" w:rsidRDefault="006B761C" w:rsidP="006B761C">
      <w:pPr>
        <w:pStyle w:val="KBTCaption1"/>
      </w:pPr>
    </w:p>
    <w:p w14:paraId="6E7C1209" w14:textId="77777777" w:rsidR="006B761C" w:rsidRDefault="006B761C" w:rsidP="006B761C">
      <w:pPr>
        <w:pStyle w:val="Mainbodycopy"/>
      </w:pPr>
      <w:r>
        <w:t xml:space="preserve">There are four designs to choose from, each one has a slightly different messages, accounting for the different messages already used by the council. For example, if you have a strong focus on enforcement you may decide to choose the enforcement message. </w:t>
      </w:r>
    </w:p>
    <w:p w14:paraId="28CCC940" w14:textId="77777777" w:rsidR="006B761C" w:rsidRDefault="006B761C" w:rsidP="006B761C">
      <w:pPr>
        <w:pStyle w:val="Mainbodycopy"/>
      </w:pPr>
      <w:r>
        <w:t xml:space="preserve">You will also have the option to add your local authority logo displayed on the signs. </w:t>
      </w:r>
      <w:r w:rsidRPr="00103E23">
        <w:t>If you would like to utilise this option</w:t>
      </w:r>
      <w:r w:rsidRPr="00100D55">
        <w:rPr>
          <w:b/>
        </w:rPr>
        <w:t xml:space="preserve"> please send a copy of your logo in the </w:t>
      </w:r>
      <w:r>
        <w:rPr>
          <w:b/>
        </w:rPr>
        <w:t>eps</w:t>
      </w:r>
      <w:r w:rsidRPr="00100D55">
        <w:rPr>
          <w:b/>
        </w:rPr>
        <w:t xml:space="preserve"> format with your application form.</w:t>
      </w:r>
    </w:p>
    <w:p w14:paraId="13E8F29F" w14:textId="302CD361" w:rsidR="006B761C" w:rsidRDefault="006B761C" w:rsidP="006B761C">
      <w:pPr>
        <w:pStyle w:val="Mainbodycopy"/>
      </w:pPr>
      <w:r>
        <w:t xml:space="preserve">To up-weight your campaign we have a range of other materials available to purchase, refer to page </w:t>
      </w:r>
      <w:r w:rsidR="00EB6DA3">
        <w:t>6</w:t>
      </w:r>
      <w:r>
        <w:t>.</w:t>
      </w:r>
    </w:p>
    <w:p w14:paraId="6AB08132" w14:textId="77777777" w:rsidR="006B761C" w:rsidRDefault="006B761C" w:rsidP="006B761C">
      <w:pPr>
        <w:pStyle w:val="Mainbodycopy"/>
      </w:pPr>
      <w:r>
        <w:t>*Dibond A3 signs are also available, please contact us for a quote.</w:t>
      </w:r>
    </w:p>
    <w:p w14:paraId="6963D2AD" w14:textId="77777777" w:rsidR="006B761C" w:rsidRDefault="006B761C" w:rsidP="006B761C">
      <w:pPr>
        <w:pStyle w:val="Style1"/>
      </w:pPr>
    </w:p>
    <w:p w14:paraId="2AD285CD" w14:textId="77777777" w:rsidR="006B761C" w:rsidRDefault="006B761C" w:rsidP="006B761C">
      <w:pPr>
        <w:pStyle w:val="Style1"/>
      </w:pPr>
      <w:r>
        <w:t>YOUR DETAILS</w:t>
      </w:r>
    </w:p>
    <w:p w14:paraId="72A89603" w14:textId="77777777" w:rsidR="006B761C" w:rsidRDefault="006B761C" w:rsidP="008F4E62">
      <w:pPr>
        <w:pStyle w:val="KBTMainHeading"/>
        <w:sectPr w:rsidR="006B761C" w:rsidSect="00A0201A">
          <w:headerReference w:type="default" r:id="rId19"/>
          <w:pgSz w:w="11910" w:h="16840"/>
          <w:pgMar w:top="700" w:right="707" w:bottom="280" w:left="1422" w:header="1525" w:footer="720" w:gutter="0"/>
          <w:cols w:space="720"/>
        </w:sectPr>
      </w:pPr>
    </w:p>
    <w:tbl>
      <w:tblPr>
        <w:tblStyle w:val="TableGrid"/>
        <w:tblW w:w="9781"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3436"/>
        <w:gridCol w:w="6345"/>
      </w:tblGrid>
      <w:tr w:rsidR="00B15232" w14:paraId="400EE0C6" w14:textId="77777777" w:rsidTr="00B15232">
        <w:trPr>
          <w:trHeight w:val="283"/>
        </w:trPr>
        <w:tc>
          <w:tcPr>
            <w:tcW w:w="3436" w:type="dxa"/>
          </w:tcPr>
          <w:p w14:paraId="320CBCF3" w14:textId="6312C6F9" w:rsidR="006118B5" w:rsidRPr="009C6317" w:rsidRDefault="006118B5" w:rsidP="00B15232">
            <w:pPr>
              <w:pStyle w:val="Mainbodycopy"/>
            </w:pPr>
            <w:r w:rsidRPr="009C6317">
              <w:t>Organisation</w:t>
            </w:r>
            <w:r>
              <w:t>/ Local Authority name</w:t>
            </w:r>
          </w:p>
        </w:tc>
        <w:tc>
          <w:tcPr>
            <w:tcW w:w="6345" w:type="dxa"/>
          </w:tcPr>
          <w:p w14:paraId="2DB97D76" w14:textId="77777777" w:rsidR="006118B5" w:rsidRDefault="006118B5" w:rsidP="00F10982">
            <w:pPr>
              <w:pStyle w:val="Mainbodycopy"/>
              <w:spacing w:after="40"/>
            </w:pPr>
          </w:p>
        </w:tc>
      </w:tr>
      <w:tr w:rsidR="00B15232" w14:paraId="0E1D8E50" w14:textId="77777777" w:rsidTr="00B15232">
        <w:trPr>
          <w:trHeight w:val="283"/>
        </w:trPr>
        <w:tc>
          <w:tcPr>
            <w:tcW w:w="3436" w:type="dxa"/>
          </w:tcPr>
          <w:p w14:paraId="15D1DBA8" w14:textId="77777777" w:rsidR="006118B5" w:rsidRPr="009C6317" w:rsidRDefault="006118B5" w:rsidP="00B15232">
            <w:pPr>
              <w:pStyle w:val="Mainbodycopy"/>
            </w:pPr>
            <w:r w:rsidRPr="009C6317">
              <w:t>Contact name</w:t>
            </w:r>
          </w:p>
        </w:tc>
        <w:tc>
          <w:tcPr>
            <w:tcW w:w="6345" w:type="dxa"/>
          </w:tcPr>
          <w:p w14:paraId="2EE479B3" w14:textId="77777777" w:rsidR="006118B5" w:rsidRDefault="006118B5" w:rsidP="00F10982">
            <w:pPr>
              <w:pStyle w:val="Mainbodycopy"/>
              <w:spacing w:after="40"/>
            </w:pPr>
          </w:p>
        </w:tc>
      </w:tr>
      <w:tr w:rsidR="00B15232" w14:paraId="38631004" w14:textId="77777777" w:rsidTr="00B15232">
        <w:trPr>
          <w:trHeight w:val="283"/>
        </w:trPr>
        <w:tc>
          <w:tcPr>
            <w:tcW w:w="3436" w:type="dxa"/>
          </w:tcPr>
          <w:p w14:paraId="1EE95514" w14:textId="6F80C833" w:rsidR="006118B5" w:rsidRPr="009C6317" w:rsidRDefault="006118B5" w:rsidP="00B15232">
            <w:pPr>
              <w:pStyle w:val="Mainbodycopy"/>
            </w:pPr>
            <w:r w:rsidRPr="009C6317">
              <w:t>Job title</w:t>
            </w:r>
          </w:p>
        </w:tc>
        <w:tc>
          <w:tcPr>
            <w:tcW w:w="6345" w:type="dxa"/>
          </w:tcPr>
          <w:p w14:paraId="787194B6" w14:textId="77777777" w:rsidR="006118B5" w:rsidRDefault="006118B5" w:rsidP="00F10982">
            <w:pPr>
              <w:pStyle w:val="Mainbodycopy"/>
              <w:spacing w:after="40"/>
            </w:pPr>
          </w:p>
        </w:tc>
      </w:tr>
      <w:tr w:rsidR="00B15232" w14:paraId="12B0B881" w14:textId="77777777" w:rsidTr="00B15232">
        <w:trPr>
          <w:trHeight w:val="283"/>
        </w:trPr>
        <w:tc>
          <w:tcPr>
            <w:tcW w:w="3436" w:type="dxa"/>
          </w:tcPr>
          <w:p w14:paraId="4B6A33B5" w14:textId="77777777" w:rsidR="006118B5" w:rsidRPr="009C6317" w:rsidRDefault="006118B5" w:rsidP="00B15232">
            <w:pPr>
              <w:pStyle w:val="Mainbodycopy"/>
            </w:pPr>
            <w:r w:rsidRPr="009C6317">
              <w:t>Contact telephone number</w:t>
            </w:r>
          </w:p>
        </w:tc>
        <w:tc>
          <w:tcPr>
            <w:tcW w:w="6345" w:type="dxa"/>
          </w:tcPr>
          <w:p w14:paraId="444E80D1" w14:textId="77777777" w:rsidR="006118B5" w:rsidRDefault="006118B5" w:rsidP="00F10982">
            <w:pPr>
              <w:pStyle w:val="Mainbodycopy"/>
              <w:spacing w:after="40"/>
            </w:pPr>
          </w:p>
        </w:tc>
      </w:tr>
      <w:tr w:rsidR="00B15232" w14:paraId="2D0AF8E6" w14:textId="77777777" w:rsidTr="00B15232">
        <w:trPr>
          <w:trHeight w:val="283"/>
        </w:trPr>
        <w:tc>
          <w:tcPr>
            <w:tcW w:w="3436" w:type="dxa"/>
          </w:tcPr>
          <w:p w14:paraId="20A2F9E4" w14:textId="241661E3" w:rsidR="006118B5" w:rsidRPr="009C6317" w:rsidRDefault="006118B5" w:rsidP="00B15232">
            <w:pPr>
              <w:pStyle w:val="Mainbodycopy"/>
            </w:pPr>
            <w:r>
              <w:t>Email address</w:t>
            </w:r>
          </w:p>
        </w:tc>
        <w:tc>
          <w:tcPr>
            <w:tcW w:w="6345" w:type="dxa"/>
          </w:tcPr>
          <w:p w14:paraId="27596F2E" w14:textId="77777777" w:rsidR="006118B5" w:rsidRDefault="006118B5" w:rsidP="00F10982">
            <w:pPr>
              <w:pStyle w:val="Mainbodycopy"/>
              <w:spacing w:after="40"/>
            </w:pPr>
          </w:p>
        </w:tc>
      </w:tr>
      <w:tr w:rsidR="00B15232" w14:paraId="333EA8A5" w14:textId="77777777" w:rsidTr="00B15232">
        <w:trPr>
          <w:trHeight w:val="770"/>
        </w:trPr>
        <w:tc>
          <w:tcPr>
            <w:tcW w:w="3436" w:type="dxa"/>
          </w:tcPr>
          <w:p w14:paraId="18FB6A72" w14:textId="00F1DAA2" w:rsidR="006118B5" w:rsidRPr="009C6317" w:rsidRDefault="00E65049" w:rsidP="00B15232">
            <w:pPr>
              <w:pStyle w:val="Mainbodycopy"/>
            </w:pPr>
            <w:r w:rsidRPr="009C6317">
              <w:t>Invoice address</w:t>
            </w:r>
          </w:p>
        </w:tc>
        <w:tc>
          <w:tcPr>
            <w:tcW w:w="6345" w:type="dxa"/>
          </w:tcPr>
          <w:p w14:paraId="002F578F" w14:textId="77777777" w:rsidR="006118B5" w:rsidRDefault="006118B5" w:rsidP="00F10982">
            <w:pPr>
              <w:pStyle w:val="Mainbodycopy"/>
              <w:spacing w:after="40"/>
            </w:pPr>
          </w:p>
        </w:tc>
      </w:tr>
      <w:tr w:rsidR="00B15232" w14:paraId="5EE8435E" w14:textId="77777777" w:rsidTr="00B15232">
        <w:trPr>
          <w:trHeight w:val="283"/>
        </w:trPr>
        <w:tc>
          <w:tcPr>
            <w:tcW w:w="3436" w:type="dxa"/>
          </w:tcPr>
          <w:p w14:paraId="05D8956B" w14:textId="4736CAB6" w:rsidR="006118B5" w:rsidRPr="009C6317" w:rsidRDefault="00E65049" w:rsidP="00B15232">
            <w:pPr>
              <w:pStyle w:val="Mainbodycopy"/>
            </w:pPr>
            <w:r>
              <w:t>Sign</w:t>
            </w:r>
            <w:r w:rsidRPr="009C6317">
              <w:t xml:space="preserve"> / pack delivery address </w:t>
            </w:r>
            <w:r w:rsidR="00145A10">
              <w:br/>
            </w:r>
            <w:r w:rsidRPr="009C6317">
              <w:t>(if different from above)</w:t>
            </w:r>
          </w:p>
        </w:tc>
        <w:tc>
          <w:tcPr>
            <w:tcW w:w="6345" w:type="dxa"/>
          </w:tcPr>
          <w:p w14:paraId="60E8D2B5" w14:textId="77777777" w:rsidR="006118B5" w:rsidRDefault="006118B5" w:rsidP="00F10982">
            <w:pPr>
              <w:pStyle w:val="Mainbodycopy"/>
              <w:spacing w:after="40"/>
            </w:pPr>
          </w:p>
        </w:tc>
      </w:tr>
    </w:tbl>
    <w:p w14:paraId="720D74DF" w14:textId="090264BE" w:rsidR="005C2545" w:rsidRDefault="005C2545" w:rsidP="005C2545">
      <w:pPr>
        <w:pStyle w:val="Style1"/>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124"/>
        <w:gridCol w:w="3972"/>
      </w:tblGrid>
      <w:tr w:rsidR="00EB6DA3" w14:paraId="2FA70D88" w14:textId="77777777" w:rsidTr="00396809">
        <w:trPr>
          <w:trHeight w:val="827"/>
        </w:trPr>
        <w:tc>
          <w:tcPr>
            <w:tcW w:w="6124" w:type="dxa"/>
          </w:tcPr>
          <w:p w14:paraId="4A1293A8" w14:textId="50F61ECE" w:rsidR="00EB6DA3" w:rsidRDefault="00396809" w:rsidP="00F10982">
            <w:pPr>
              <w:pStyle w:val="Mainbodycopy"/>
            </w:pPr>
            <w:r>
              <w:t>On receipt of the order form we will contact you with the quote. To fulfill this order we will require a purchase order number.</w:t>
            </w:r>
          </w:p>
          <w:p w14:paraId="45B777C3" w14:textId="77777777" w:rsidR="00EB6DA3" w:rsidRPr="00D36043" w:rsidRDefault="00EB6DA3" w:rsidP="00F10982">
            <w:pPr>
              <w:pStyle w:val="Mainbodycopy"/>
            </w:pPr>
          </w:p>
        </w:tc>
        <w:tc>
          <w:tcPr>
            <w:tcW w:w="3972" w:type="dxa"/>
          </w:tcPr>
          <w:p w14:paraId="2A7A449D" w14:textId="3584C4B7" w:rsidR="00EB6DA3" w:rsidRPr="00BA11AA" w:rsidRDefault="00EB6DA3" w:rsidP="00F10982">
            <w:pPr>
              <w:pStyle w:val="Mainbodycopy"/>
            </w:pPr>
          </w:p>
        </w:tc>
      </w:tr>
      <w:tr w:rsidR="00EB6DA3" w14:paraId="3E28F01B" w14:textId="77777777" w:rsidTr="00396809">
        <w:trPr>
          <w:trHeight w:val="769"/>
        </w:trPr>
        <w:tc>
          <w:tcPr>
            <w:tcW w:w="6124" w:type="dxa"/>
          </w:tcPr>
          <w:p w14:paraId="36BEF3B9" w14:textId="77777777" w:rsidR="00EB6DA3" w:rsidRPr="00D36043" w:rsidRDefault="00EB6DA3" w:rsidP="00F10982">
            <w:pPr>
              <w:pStyle w:val="Mainbodycopy"/>
            </w:pPr>
            <w:r w:rsidRPr="004F0D27">
              <w:t>Signature</w:t>
            </w:r>
          </w:p>
        </w:tc>
        <w:tc>
          <w:tcPr>
            <w:tcW w:w="3972" w:type="dxa"/>
          </w:tcPr>
          <w:p w14:paraId="5698C776" w14:textId="77777777" w:rsidR="00EB6DA3" w:rsidRDefault="00EB6DA3" w:rsidP="00F10982">
            <w:pPr>
              <w:pStyle w:val="Mainbodycopy"/>
            </w:pPr>
            <w:r w:rsidRPr="004F0D27">
              <w:t xml:space="preserve">Date </w:t>
            </w:r>
          </w:p>
        </w:tc>
      </w:tr>
    </w:tbl>
    <w:p w14:paraId="0ACC0E40" w14:textId="77777777" w:rsidR="00155CDC" w:rsidRDefault="00155CDC" w:rsidP="008F4E62">
      <w:pPr>
        <w:pStyle w:val="Style1"/>
      </w:pPr>
    </w:p>
    <w:p w14:paraId="4C19D23E" w14:textId="77777777" w:rsidR="00155CDC" w:rsidRDefault="00155CDC" w:rsidP="008F4E62">
      <w:pPr>
        <w:pStyle w:val="Style1"/>
      </w:pPr>
    </w:p>
    <w:p w14:paraId="37CB0AE5" w14:textId="77777777" w:rsidR="00155CDC" w:rsidRDefault="00155CDC" w:rsidP="008F4E62">
      <w:pPr>
        <w:pStyle w:val="Style1"/>
      </w:pPr>
    </w:p>
    <w:p w14:paraId="479D8AC3" w14:textId="2C9052F3" w:rsidR="008F4E62" w:rsidRPr="007C0D47" w:rsidRDefault="0032546F" w:rsidP="008F4E62">
      <w:pPr>
        <w:pStyle w:val="Style1"/>
      </w:pPr>
      <w:r>
        <w:t>DESIGN</w:t>
      </w:r>
    </w:p>
    <w:p w14:paraId="6EE676B4" w14:textId="259300C9" w:rsidR="0032546F" w:rsidRPr="0011272E" w:rsidRDefault="0032546F" w:rsidP="0032546F">
      <w:pPr>
        <w:pStyle w:val="Mainbodycopy"/>
        <w:rPr>
          <w:b/>
        </w:rPr>
      </w:pPr>
      <w:r w:rsidRPr="0011272E">
        <w:rPr>
          <w:b/>
        </w:rPr>
        <w:t xml:space="preserve">Sign Option </w:t>
      </w:r>
      <w:r w:rsidR="00CA51E9">
        <w:rPr>
          <w:b/>
        </w:rPr>
        <w:t>–</w:t>
      </w:r>
      <w:r w:rsidRPr="0011272E">
        <w:rPr>
          <w:b/>
        </w:rPr>
        <w:t xml:space="preserve"> Please indicate the number you require for each design in the box(s) provided </w:t>
      </w:r>
      <w:r w:rsidR="0011272E">
        <w:rPr>
          <w:b/>
        </w:rPr>
        <w:br/>
      </w:r>
      <w:r w:rsidRPr="0011272E">
        <w:rPr>
          <w:b/>
        </w:rPr>
        <w:t>(minimum order of 10 per design)</w:t>
      </w:r>
    </w:p>
    <w:p w14:paraId="38DF6F25" w14:textId="77777777" w:rsidR="00A0201A" w:rsidRDefault="00A0201A" w:rsidP="00A0201A">
      <w:pPr>
        <w:pStyle w:val="Style1"/>
        <w:spacing w:after="0"/>
        <w:sectPr w:rsidR="00A0201A" w:rsidSect="00A0201A">
          <w:type w:val="continuous"/>
          <w:pgSz w:w="11910" w:h="16840"/>
          <w:pgMar w:top="700" w:right="707" w:bottom="280" w:left="1422" w:header="1531" w:footer="720" w:gutter="0"/>
          <w:cols w:space="720"/>
        </w:sectPr>
      </w:pPr>
    </w:p>
    <w:p w14:paraId="656ACE36" w14:textId="66623FCE" w:rsidR="005057D9" w:rsidRDefault="00584CBC" w:rsidP="005057D9">
      <w:pPr>
        <w:pStyle w:val="Style1"/>
        <w:spacing w:after="0"/>
      </w:pPr>
      <w:r>
        <w:rPr>
          <w:noProof/>
          <w:lang w:eastAsia="en-GB"/>
        </w:rPr>
        <w:drawing>
          <wp:anchor distT="0" distB="0" distL="114300" distR="114300" simplePos="0" relativeHeight="251658245" behindDoc="0" locked="0" layoutInCell="1" allowOverlap="1" wp14:anchorId="448F3103" wp14:editId="6976EE89">
            <wp:simplePos x="0" y="0"/>
            <wp:positionH relativeFrom="column">
              <wp:posOffset>2202180</wp:posOffset>
            </wp:positionH>
            <wp:positionV relativeFrom="paragraph">
              <wp:posOffset>276860</wp:posOffset>
            </wp:positionV>
            <wp:extent cx="1955800" cy="285623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0">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658244" behindDoc="0" locked="0" layoutInCell="1" allowOverlap="1" wp14:anchorId="03DB0CB2" wp14:editId="6236C02A">
            <wp:simplePos x="0" y="0"/>
            <wp:positionH relativeFrom="column">
              <wp:posOffset>29210</wp:posOffset>
            </wp:positionH>
            <wp:positionV relativeFrom="paragraph">
              <wp:posOffset>276225</wp:posOffset>
            </wp:positionV>
            <wp:extent cx="1960880" cy="2860040"/>
            <wp:effectExtent l="0" t="0" r="0" b="101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1">
                      <a:extLst>
                        <a:ext uri="{28A0092B-C50C-407E-A947-70E740481C1C}">
                          <a14:useLocalDpi xmlns:a14="http://schemas.microsoft.com/office/drawing/2010/main" val="0"/>
                        </a:ext>
                      </a:extLst>
                    </a:blip>
                    <a:stretch>
                      <a:fillRect/>
                    </a:stretch>
                  </pic:blipFill>
                  <pic:spPr>
                    <a:xfrm>
                      <a:off x="0" y="0"/>
                      <a:ext cx="1960880" cy="2860040"/>
                    </a:xfrm>
                    <a:prstGeom prst="rect">
                      <a:avLst/>
                    </a:prstGeom>
                  </pic:spPr>
                </pic:pic>
              </a:graphicData>
            </a:graphic>
            <wp14:sizeRelH relativeFrom="margin">
              <wp14:pctWidth>0</wp14:pctWidth>
            </wp14:sizeRelH>
            <wp14:sizeRelV relativeFrom="margin">
              <wp14:pctHeight>0</wp14:pctHeight>
            </wp14:sizeRelV>
          </wp:anchor>
        </w:drawing>
      </w:r>
      <w:r w:rsidR="00A0201A">
        <w:t>sign</w:t>
      </w:r>
      <w:r w:rsidR="00A0201A" w:rsidRPr="00F67CF2">
        <w:t xml:space="preserve"> </w:t>
      </w:r>
      <w:r w:rsidR="008E5CBB">
        <w:t>1</w:t>
      </w:r>
      <w:r w:rsidR="00A0201A">
        <w:t xml:space="preserve">                   </w:t>
      </w:r>
      <w:r w:rsidR="00D6543E">
        <w:t xml:space="preserve">    </w:t>
      </w:r>
      <w:r w:rsidR="005057D9">
        <w:t xml:space="preserve">     </w:t>
      </w:r>
      <w:r w:rsidR="00A0201A">
        <w:t>sign</w:t>
      </w:r>
      <w:r w:rsidR="00A0201A" w:rsidRPr="00F67CF2">
        <w:t xml:space="preserve"> </w:t>
      </w:r>
      <w:r w:rsidR="008E5CBB">
        <w:t>2</w:t>
      </w:r>
    </w:p>
    <w:p w14:paraId="1033C2B6" w14:textId="77777777" w:rsidR="005057D9" w:rsidRPr="005057D9" w:rsidRDefault="005057D9" w:rsidP="005057D9">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5057D9" w14:paraId="3C453534" w14:textId="77777777" w:rsidTr="005057D9">
        <w:trPr>
          <w:trHeight w:val="492"/>
        </w:trPr>
        <w:tc>
          <w:tcPr>
            <w:tcW w:w="2499" w:type="dxa"/>
            <w:tcBorders>
              <w:top w:val="nil"/>
              <w:left w:val="nil"/>
              <w:bottom w:val="nil"/>
              <w:right w:val="single" w:sz="4" w:space="0" w:color="8B8585" w:themeColor="text1" w:themeTint="80"/>
            </w:tcBorders>
          </w:tcPr>
          <w:p w14:paraId="795B7B49" w14:textId="22EC5F69" w:rsidR="005057D9" w:rsidRDefault="008E5CBB" w:rsidP="00D530F5">
            <w:pPr>
              <w:pStyle w:val="Mainbodycopy"/>
              <w:spacing w:before="120"/>
              <w:rPr>
                <w:b/>
              </w:rPr>
            </w:pPr>
            <w:r w:rsidRPr="008E5CBB">
              <w:rPr>
                <w:b/>
                <w:color w:val="2B2929" w:themeColor="text1" w:themeTint="E6"/>
              </w:rPr>
              <w:t>“Eyes only”</w:t>
            </w:r>
            <w:r w:rsidR="005057D9" w:rsidRPr="008E5CBB">
              <w:rPr>
                <w:b/>
                <w:bCs/>
                <w:color w:val="2B2929" w:themeColor="text1" w:themeTint="E6"/>
              </w:rPr>
              <w:t xml:space="preserve"> </w:t>
            </w:r>
            <w:r w:rsidR="005057D9" w:rsidRPr="008E5CBB">
              <w:rPr>
                <w:color w:val="2B2929" w:themeColor="text1" w:themeTint="E6"/>
              </w:rPr>
              <w:t xml:space="preserve">          </w:t>
            </w:r>
            <w:r w:rsidR="005057D9" w:rsidRPr="008E5CBB">
              <w:rPr>
                <w:b/>
              </w:rP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57204CF9" w14:textId="77777777" w:rsidR="005057D9" w:rsidRDefault="005057D9" w:rsidP="00D530F5">
            <w:pPr>
              <w:pStyle w:val="Mainbodycopy"/>
              <w:spacing w:before="120"/>
              <w:rPr>
                <w:b/>
              </w:rPr>
            </w:pPr>
          </w:p>
        </w:tc>
        <w:tc>
          <w:tcPr>
            <w:tcW w:w="425" w:type="dxa"/>
            <w:tcBorders>
              <w:top w:val="nil"/>
              <w:left w:val="single" w:sz="4" w:space="0" w:color="8B8585" w:themeColor="text1" w:themeTint="80"/>
              <w:bottom w:val="nil"/>
              <w:right w:val="nil"/>
            </w:tcBorders>
          </w:tcPr>
          <w:p w14:paraId="4595A557" w14:textId="73246AC0" w:rsidR="005057D9" w:rsidRDefault="005057D9" w:rsidP="00D530F5">
            <w:pPr>
              <w:pStyle w:val="Mainbodycopy"/>
              <w:spacing w:before="120"/>
              <w:rPr>
                <w:b/>
              </w:rPr>
            </w:pPr>
          </w:p>
        </w:tc>
        <w:tc>
          <w:tcPr>
            <w:tcW w:w="2410" w:type="dxa"/>
            <w:tcBorders>
              <w:top w:val="nil"/>
              <w:left w:val="nil"/>
              <w:bottom w:val="nil"/>
              <w:right w:val="single" w:sz="4" w:space="0" w:color="8B8585" w:themeColor="text1" w:themeTint="80"/>
            </w:tcBorders>
          </w:tcPr>
          <w:p w14:paraId="18F4E455" w14:textId="6A60D693" w:rsidR="005057D9" w:rsidRDefault="008E5CBB" w:rsidP="00D530F5">
            <w:pPr>
              <w:pStyle w:val="Mainbodycopy"/>
              <w:spacing w:before="120"/>
              <w:rPr>
                <w:b/>
              </w:rPr>
            </w:pPr>
            <w:r w:rsidRPr="008E5CBB">
              <w:rPr>
                <w:b/>
                <w:color w:val="2B2929" w:themeColor="text1" w:themeTint="E6"/>
              </w:rPr>
              <w:t>“Enforcement”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05E84FAC" w14:textId="77777777" w:rsidR="005057D9" w:rsidRDefault="005057D9" w:rsidP="00D530F5">
            <w:pPr>
              <w:pStyle w:val="Mainbodycopy"/>
              <w:spacing w:before="120"/>
              <w:rPr>
                <w:b/>
              </w:rPr>
            </w:pPr>
          </w:p>
        </w:tc>
      </w:tr>
      <w:tr w:rsidR="008D3E04" w14:paraId="272CEB11" w14:textId="77777777" w:rsidTr="005057D9">
        <w:trPr>
          <w:trHeight w:val="492"/>
        </w:trPr>
        <w:tc>
          <w:tcPr>
            <w:tcW w:w="2499" w:type="dxa"/>
            <w:tcBorders>
              <w:top w:val="nil"/>
              <w:left w:val="nil"/>
              <w:bottom w:val="nil"/>
              <w:right w:val="single" w:sz="4" w:space="0" w:color="8B8585" w:themeColor="text1" w:themeTint="80"/>
            </w:tcBorders>
          </w:tcPr>
          <w:p w14:paraId="067054AC" w14:textId="77777777" w:rsidR="008D3E04" w:rsidRPr="008E5CBB" w:rsidRDefault="008D3E04" w:rsidP="00D530F5">
            <w:pPr>
              <w:pStyle w:val="Mainbodycopy"/>
              <w:spacing w:before="120"/>
              <w:rPr>
                <w:b/>
                <w:color w:val="2B2929" w:themeColor="text1" w:themeTint="E6"/>
              </w:rPr>
            </w:pP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1E6CF113" w14:textId="77777777" w:rsidR="008D3E04" w:rsidRDefault="008D3E04" w:rsidP="00D530F5">
            <w:pPr>
              <w:pStyle w:val="Mainbodycopy"/>
              <w:spacing w:before="120"/>
              <w:rPr>
                <w:b/>
              </w:rPr>
            </w:pPr>
          </w:p>
        </w:tc>
        <w:tc>
          <w:tcPr>
            <w:tcW w:w="425" w:type="dxa"/>
            <w:tcBorders>
              <w:top w:val="nil"/>
              <w:left w:val="single" w:sz="4" w:space="0" w:color="8B8585" w:themeColor="text1" w:themeTint="80"/>
              <w:bottom w:val="nil"/>
              <w:right w:val="nil"/>
            </w:tcBorders>
          </w:tcPr>
          <w:p w14:paraId="54692E48" w14:textId="77777777" w:rsidR="008D3E04" w:rsidRDefault="008D3E04" w:rsidP="00D530F5">
            <w:pPr>
              <w:pStyle w:val="Mainbodycopy"/>
              <w:spacing w:before="120"/>
              <w:rPr>
                <w:b/>
              </w:rPr>
            </w:pPr>
          </w:p>
        </w:tc>
        <w:tc>
          <w:tcPr>
            <w:tcW w:w="2410" w:type="dxa"/>
            <w:tcBorders>
              <w:top w:val="nil"/>
              <w:left w:val="nil"/>
              <w:bottom w:val="nil"/>
              <w:right w:val="single" w:sz="4" w:space="0" w:color="8B8585" w:themeColor="text1" w:themeTint="80"/>
            </w:tcBorders>
          </w:tcPr>
          <w:p w14:paraId="62216BD4" w14:textId="2C703DA6" w:rsidR="008D3E04" w:rsidRPr="008E5CBB" w:rsidRDefault="008D3E04" w:rsidP="008D3E04">
            <w:pPr>
              <w:pStyle w:val="Mainbodycopy"/>
              <w:spacing w:before="120"/>
              <w:rPr>
                <w:b/>
                <w:color w:val="2B2929" w:themeColor="text1" w:themeTint="E6"/>
              </w:rPr>
            </w:pPr>
            <w:r>
              <w:rPr>
                <w:b/>
                <w:color w:val="2B2929" w:themeColor="text1" w:themeTint="E6"/>
              </w:rPr>
              <w:t>Fine Amount if different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7327E88" w14:textId="77777777" w:rsidR="008D3E04" w:rsidRDefault="008D3E04" w:rsidP="00D530F5">
            <w:pPr>
              <w:pStyle w:val="Mainbodycopy"/>
              <w:spacing w:before="120"/>
              <w:rPr>
                <w:b/>
              </w:rPr>
            </w:pPr>
          </w:p>
        </w:tc>
      </w:tr>
    </w:tbl>
    <w:p w14:paraId="6623EBBA" w14:textId="77777777" w:rsidR="005057D9" w:rsidRDefault="005057D9" w:rsidP="00D530F5">
      <w:pPr>
        <w:pStyle w:val="Mainbodycopy"/>
        <w:spacing w:before="120"/>
        <w:rPr>
          <w:b/>
        </w:rPr>
      </w:pPr>
    </w:p>
    <w:p w14:paraId="49D47CC4" w14:textId="1AB0C2C3" w:rsidR="008E5CBB" w:rsidRDefault="00584CBC" w:rsidP="008E5CBB">
      <w:pPr>
        <w:pStyle w:val="Style1"/>
        <w:spacing w:after="0"/>
      </w:pPr>
      <w:r>
        <w:rPr>
          <w:noProof/>
          <w:lang w:eastAsia="en-GB"/>
        </w:rPr>
        <w:drawing>
          <wp:anchor distT="0" distB="0" distL="114300" distR="114300" simplePos="0" relativeHeight="251658247" behindDoc="0" locked="0" layoutInCell="1" allowOverlap="1" wp14:anchorId="5D64B924" wp14:editId="673DE1FD">
            <wp:simplePos x="0" y="0"/>
            <wp:positionH relativeFrom="column">
              <wp:posOffset>2203450</wp:posOffset>
            </wp:positionH>
            <wp:positionV relativeFrom="paragraph">
              <wp:posOffset>272415</wp:posOffset>
            </wp:positionV>
            <wp:extent cx="1955800" cy="28562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2">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658246" behindDoc="0" locked="0" layoutInCell="1" allowOverlap="1" wp14:anchorId="611E6878" wp14:editId="0A2C7980">
            <wp:simplePos x="0" y="0"/>
            <wp:positionH relativeFrom="column">
              <wp:posOffset>20320</wp:posOffset>
            </wp:positionH>
            <wp:positionV relativeFrom="paragraph">
              <wp:posOffset>272415</wp:posOffset>
            </wp:positionV>
            <wp:extent cx="1973580" cy="2860040"/>
            <wp:effectExtent l="0" t="0" r="7620" b="1016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3">
                      <a:extLst>
                        <a:ext uri="{28A0092B-C50C-407E-A947-70E740481C1C}">
                          <a14:useLocalDpi xmlns:a14="http://schemas.microsoft.com/office/drawing/2010/main" val="0"/>
                        </a:ext>
                      </a:extLst>
                    </a:blip>
                    <a:stretch>
                      <a:fillRect/>
                    </a:stretch>
                  </pic:blipFill>
                  <pic:spPr>
                    <a:xfrm>
                      <a:off x="0" y="0"/>
                      <a:ext cx="1973580" cy="2860040"/>
                    </a:xfrm>
                    <a:prstGeom prst="rect">
                      <a:avLst/>
                    </a:prstGeom>
                  </pic:spPr>
                </pic:pic>
              </a:graphicData>
            </a:graphic>
            <wp14:sizeRelH relativeFrom="margin">
              <wp14:pctWidth>0</wp14:pctWidth>
            </wp14:sizeRelH>
            <wp14:sizeRelV relativeFrom="margin">
              <wp14:pctHeight>0</wp14:pctHeight>
            </wp14:sizeRelV>
          </wp:anchor>
        </w:drawing>
      </w:r>
      <w:r w:rsidR="008E5CBB">
        <w:t>sign</w:t>
      </w:r>
      <w:r w:rsidR="008E5CBB" w:rsidRPr="00F67CF2">
        <w:t xml:space="preserve"> </w:t>
      </w:r>
      <w:r w:rsidR="008E5CBB">
        <w:t>3                            sign</w:t>
      </w:r>
      <w:r w:rsidR="008E5CBB" w:rsidRPr="00F67CF2">
        <w:t xml:space="preserve"> </w:t>
      </w:r>
      <w:r w:rsidR="008E5CBB">
        <w:t>4</w:t>
      </w:r>
    </w:p>
    <w:p w14:paraId="77C35440" w14:textId="77777777" w:rsidR="008E5CBB" w:rsidRPr="005057D9" w:rsidRDefault="008E5CBB" w:rsidP="008E5CBB">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8E5CBB" w14:paraId="1488C11A" w14:textId="77777777" w:rsidTr="00F10982">
        <w:trPr>
          <w:trHeight w:val="492"/>
        </w:trPr>
        <w:tc>
          <w:tcPr>
            <w:tcW w:w="2499" w:type="dxa"/>
            <w:tcBorders>
              <w:top w:val="nil"/>
              <w:left w:val="nil"/>
              <w:bottom w:val="nil"/>
              <w:right w:val="single" w:sz="4" w:space="0" w:color="8B8585" w:themeColor="text1" w:themeTint="80"/>
            </w:tcBorders>
          </w:tcPr>
          <w:p w14:paraId="1B8419E2" w14:textId="24D957CC" w:rsidR="008E5CBB" w:rsidRDefault="008E5CBB" w:rsidP="00F10982">
            <w:pPr>
              <w:pStyle w:val="Mainbodycopy"/>
              <w:spacing w:before="120"/>
              <w:rPr>
                <w:b/>
              </w:rPr>
            </w:pPr>
            <w:r>
              <w:rPr>
                <w:b/>
              </w:rPr>
              <w:t>“P</w:t>
            </w:r>
            <w:r w:rsidRPr="00D36043">
              <w:rPr>
                <w:b/>
              </w:rPr>
              <w:t>ositive reinforcement”</w:t>
            </w:r>
            <w:r w:rsidRPr="00A0201A">
              <w:rPr>
                <w:b/>
                <w:bCs/>
              </w:rPr>
              <w:t xml:space="preserve"> </w:t>
            </w:r>
            <w: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5E1A5AE" w14:textId="77777777" w:rsidR="008E5CBB" w:rsidRDefault="008E5CBB" w:rsidP="00F10982">
            <w:pPr>
              <w:pStyle w:val="Mainbodycopy"/>
              <w:spacing w:before="120"/>
              <w:rPr>
                <w:b/>
              </w:rPr>
            </w:pPr>
          </w:p>
        </w:tc>
        <w:tc>
          <w:tcPr>
            <w:tcW w:w="425" w:type="dxa"/>
            <w:tcBorders>
              <w:top w:val="nil"/>
              <w:left w:val="single" w:sz="4" w:space="0" w:color="8B8585" w:themeColor="text1" w:themeTint="80"/>
              <w:bottom w:val="nil"/>
              <w:right w:val="nil"/>
            </w:tcBorders>
          </w:tcPr>
          <w:p w14:paraId="2C9DCEFE" w14:textId="77777777" w:rsidR="008E5CBB" w:rsidRDefault="008E5CBB" w:rsidP="00F10982">
            <w:pPr>
              <w:pStyle w:val="Mainbodycopy"/>
              <w:spacing w:before="120"/>
              <w:rPr>
                <w:b/>
              </w:rPr>
            </w:pPr>
          </w:p>
        </w:tc>
        <w:tc>
          <w:tcPr>
            <w:tcW w:w="2410" w:type="dxa"/>
            <w:tcBorders>
              <w:top w:val="nil"/>
              <w:left w:val="nil"/>
              <w:bottom w:val="nil"/>
              <w:right w:val="single" w:sz="4" w:space="0" w:color="8B8585" w:themeColor="text1" w:themeTint="80"/>
            </w:tcBorders>
          </w:tcPr>
          <w:p w14:paraId="3D1AA464" w14:textId="77777777" w:rsidR="008E5CBB" w:rsidRDefault="008E5CBB" w:rsidP="00F10982">
            <w:pPr>
              <w:pStyle w:val="Mainbodycopy"/>
              <w:spacing w:before="120"/>
              <w:rPr>
                <w:b/>
              </w:rPr>
            </w:pPr>
            <w:r w:rsidRPr="00D36043">
              <w:rPr>
                <w:b/>
              </w:rPr>
              <w:t>“</w:t>
            </w:r>
            <w:r>
              <w:rPr>
                <w:b/>
              </w:rPr>
              <w:t>P</w:t>
            </w:r>
            <w:r w:rsidRPr="00D36043">
              <w:rPr>
                <w:b/>
              </w:rPr>
              <w:t>eer influence”</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42215A0F" w14:textId="77777777" w:rsidR="008E5CBB" w:rsidRDefault="008E5CBB" w:rsidP="00F10982">
            <w:pPr>
              <w:pStyle w:val="Mainbodycopy"/>
              <w:spacing w:before="120"/>
              <w:rPr>
                <w:b/>
              </w:rPr>
            </w:pPr>
          </w:p>
        </w:tc>
      </w:tr>
    </w:tbl>
    <w:p w14:paraId="130CE36B" w14:textId="77777777" w:rsidR="005057D9" w:rsidRPr="00A0201A" w:rsidRDefault="005057D9" w:rsidP="00D530F5">
      <w:pPr>
        <w:pStyle w:val="Mainbodycopy"/>
        <w:spacing w:before="120"/>
        <w:rPr>
          <w:b/>
          <w:bCs/>
        </w:rPr>
        <w:sectPr w:rsidR="005057D9" w:rsidRPr="00A0201A" w:rsidSect="00A0201A">
          <w:type w:val="continuous"/>
          <w:pgSz w:w="11910" w:h="16840"/>
          <w:pgMar w:top="700" w:right="707" w:bottom="280" w:left="1422" w:header="1531" w:footer="720" w:gutter="0"/>
          <w:cols w:space="720"/>
        </w:sectPr>
      </w:pPr>
    </w:p>
    <w:p w14:paraId="4EF00825" w14:textId="7048DF8E" w:rsidR="00A0201A" w:rsidRPr="00A0201A" w:rsidRDefault="00A0201A" w:rsidP="008F4E62">
      <w:pPr>
        <w:pStyle w:val="Mainbodycopy"/>
        <w:rPr>
          <w:b/>
          <w:bCs/>
        </w:rPr>
        <w:sectPr w:rsidR="00A0201A" w:rsidRPr="00A0201A" w:rsidSect="00A0201A">
          <w:type w:val="continuous"/>
          <w:pgSz w:w="11910" w:h="16840"/>
          <w:pgMar w:top="700" w:right="707" w:bottom="280" w:left="1422" w:header="1531" w:footer="720" w:gutter="0"/>
          <w:cols w:num="2" w:space="720"/>
        </w:sectPr>
      </w:pPr>
    </w:p>
    <w:p w14:paraId="5542F53C" w14:textId="77777777" w:rsidR="008E5CBB" w:rsidRDefault="008E5CBB" w:rsidP="008F4E62">
      <w:pPr>
        <w:pStyle w:val="Mainbodycopy"/>
      </w:pPr>
    </w:p>
    <w:p w14:paraId="04C6ED78" w14:textId="77777777" w:rsidR="008E5CBB" w:rsidRDefault="008E5CBB" w:rsidP="008F4E62">
      <w:pPr>
        <w:pStyle w:val="Mainbodycopy"/>
      </w:pPr>
    </w:p>
    <w:p w14:paraId="6912FEB4" w14:textId="18C22A04" w:rsidR="00D770F3" w:rsidRDefault="00D770F3" w:rsidP="00D770F3">
      <w:pPr>
        <w:pStyle w:val="Style1"/>
        <w:rPr>
          <w:noProof/>
        </w:rPr>
      </w:pPr>
      <w:r>
        <w:rPr>
          <w:noProof/>
        </w:rPr>
        <w:t>Local Authority Logo</w:t>
      </w:r>
    </w:p>
    <w:p w14:paraId="463DA17D" w14:textId="77777777" w:rsidR="00D770F3" w:rsidRDefault="00D770F3" w:rsidP="00D770F3">
      <w:pPr>
        <w:pStyle w:val="Style1"/>
        <w:rPr>
          <w:noProof/>
        </w:rPr>
      </w:pPr>
    </w:p>
    <w:p w14:paraId="31A8115A" w14:textId="77777777" w:rsidR="00D770F3" w:rsidRDefault="00D770F3" w:rsidP="00D770F3">
      <w:pPr>
        <w:jc w:val="both"/>
        <w:rPr>
          <w:b/>
          <w:noProof/>
        </w:rPr>
      </w:pPr>
      <w:r w:rsidRPr="000D6239">
        <w:rPr>
          <w:b/>
          <w:noProof/>
          <w:lang w:val="en-GB" w:eastAsia="en-GB"/>
        </w:rPr>
        <mc:AlternateContent>
          <mc:Choice Requires="wps">
            <w:drawing>
              <wp:anchor distT="0" distB="0" distL="114300" distR="114300" simplePos="0" relativeHeight="251658250" behindDoc="0" locked="0" layoutInCell="1" allowOverlap="1" wp14:anchorId="17AE6916" wp14:editId="19023E19">
                <wp:simplePos x="0" y="0"/>
                <wp:positionH relativeFrom="column">
                  <wp:posOffset>3661410</wp:posOffset>
                </wp:positionH>
                <wp:positionV relativeFrom="paragraph">
                  <wp:posOffset>1457325</wp:posOffset>
                </wp:positionV>
                <wp:extent cx="1304925"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00075"/>
                        </a:xfrm>
                        <a:prstGeom prst="rect">
                          <a:avLst/>
                        </a:prstGeom>
                        <a:noFill/>
                        <a:ln w="9525">
                          <a:noFill/>
                          <a:miter lim="800000"/>
                          <a:headEnd/>
                          <a:tailEnd/>
                        </a:ln>
                      </wps:spPr>
                      <wps:txbx>
                        <w:txbxContent>
                          <w:p w14:paraId="527EAC37" w14:textId="77777777" w:rsidR="00D770F3" w:rsidRDefault="00D770F3" w:rsidP="00D770F3">
                            <w:r>
                              <w:t>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6916" id="Text Box 2" o:spid="_x0000_s1030" type="#_x0000_t202" style="position:absolute;left:0;text-align:left;margin-left:288.3pt;margin-top:114.75pt;width:102.75pt;height:4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" filled="f" stroked="f">
                <v:textbox>
                  <w:txbxContent>
                    <w:p w14:paraId="527EAC37" w14:textId="77777777" w:rsidR="00D770F3" w:rsidRDefault="00D770F3" w:rsidP="00D770F3">
                      <w:r>
                        <w:t>Your logo here</w:t>
                      </w:r>
                    </w:p>
                  </w:txbxContent>
                </v:textbox>
              </v:shape>
            </w:pict>
          </mc:Fallback>
        </mc:AlternateContent>
      </w:r>
      <w:r>
        <w:rPr>
          <w:b/>
          <w:noProof/>
          <w:lang w:val="en-GB" w:eastAsia="en-GB"/>
        </w:rPr>
        <mc:AlternateContent>
          <mc:Choice Requires="wps">
            <w:drawing>
              <wp:anchor distT="0" distB="0" distL="114300" distR="114300" simplePos="0" relativeHeight="251658249" behindDoc="0" locked="0" layoutInCell="1" allowOverlap="1" wp14:anchorId="0614F50A" wp14:editId="6D093DB2">
                <wp:simplePos x="0" y="0"/>
                <wp:positionH relativeFrom="column">
                  <wp:posOffset>469264</wp:posOffset>
                </wp:positionH>
                <wp:positionV relativeFrom="paragraph">
                  <wp:posOffset>1736725</wp:posOffset>
                </wp:positionV>
                <wp:extent cx="3133725" cy="923925"/>
                <wp:effectExtent l="0" t="57150" r="0" b="28575"/>
                <wp:wrapNone/>
                <wp:docPr id="10" name="Straight Arrow Connector 10"/>
                <wp:cNvGraphicFramePr/>
                <a:graphic xmlns:a="http://schemas.openxmlformats.org/drawingml/2006/main">
                  <a:graphicData uri="http://schemas.microsoft.com/office/word/2010/wordprocessingShape">
                    <wps:wsp>
                      <wps:cNvCnPr/>
                      <wps:spPr>
                        <a:xfrm flipV="1">
                          <a:off x="0" y="0"/>
                          <a:ext cx="3133725" cy="92392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6BEED1AF" id="_x0000_t32" coordsize="21600,21600" o:spt="32" o:oned="t" path="m,l21600,21600e" filled="f">
                <v:path arrowok="t" fillok="f" o:connecttype="none"/>
                <o:lock v:ext="edit" shapetype="t"/>
              </v:shapetype>
              <v:shape id="Straight Arrow Connector 10" o:spid="_x0000_s1026" type="#_x0000_t32" style="position:absolute;margin-left:36.95pt;margin-top:136.75pt;width:246.75pt;height:72.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" strokecolor="#7f7f7f [1612]">
                <v:stroke endarrow="open"/>
              </v:shape>
            </w:pict>
          </mc:Fallback>
        </mc:AlternateContent>
      </w:r>
      <w:r>
        <w:rPr>
          <w:b/>
          <w:noProof/>
          <w:lang w:val="en-GB" w:eastAsia="en-GB"/>
        </w:rPr>
        <mc:AlternateContent>
          <mc:Choice Requires="wps">
            <w:drawing>
              <wp:anchor distT="0" distB="0" distL="114300" distR="114300" simplePos="0" relativeHeight="251658248" behindDoc="0" locked="0" layoutInCell="1" allowOverlap="1" wp14:anchorId="1690D74B" wp14:editId="4DA01503">
                <wp:simplePos x="0" y="0"/>
                <wp:positionH relativeFrom="column">
                  <wp:posOffset>116840</wp:posOffset>
                </wp:positionH>
                <wp:positionV relativeFrom="paragraph">
                  <wp:posOffset>2660650</wp:posOffset>
                </wp:positionV>
                <wp:extent cx="35242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524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8AD2DA4" id="Rectangle 17" o:spid="_x0000_s1026" style="position:absolute;margin-left:9.2pt;margin-top:209.5pt;width:27.75pt;height:2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" fillcolor="#63a330 [3204]" strokecolor="#315118 [1604]" strokeweight="2pt"/>
            </w:pict>
          </mc:Fallback>
        </mc:AlternateContent>
      </w:r>
      <w:r w:rsidRPr="00D36043">
        <w:rPr>
          <w:b/>
          <w:noProof/>
          <w:lang w:val="en-GB" w:eastAsia="en-GB"/>
        </w:rPr>
        <w:drawing>
          <wp:inline distT="0" distB="0" distL="0" distR="0" wp14:anchorId="1152F9D8" wp14:editId="7735CC49">
            <wp:extent cx="2183300" cy="318706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83300" cy="3187064"/>
                    </a:xfrm>
                    <a:prstGeom prst="rect">
                      <a:avLst/>
                    </a:prstGeom>
                    <a:noFill/>
                  </pic:spPr>
                </pic:pic>
              </a:graphicData>
            </a:graphic>
          </wp:inline>
        </w:drawing>
      </w:r>
    </w:p>
    <w:p w14:paraId="6848F8D3" w14:textId="77777777" w:rsidR="00D770F3" w:rsidRDefault="00D770F3" w:rsidP="00D770F3">
      <w:pPr>
        <w:pStyle w:val="Style1"/>
        <w:rPr>
          <w:noProof/>
        </w:rPr>
      </w:pPr>
    </w:p>
    <w:p w14:paraId="5022B159" w14:textId="77777777" w:rsidR="00D770F3" w:rsidRPr="00D770F3" w:rsidRDefault="00D770F3" w:rsidP="00D770F3">
      <w:pPr>
        <w:pStyle w:val="Mainbodycopy"/>
        <w:rPr>
          <w:b/>
        </w:rPr>
      </w:pPr>
      <w:r w:rsidRPr="00D770F3">
        <w:rPr>
          <w:b/>
        </w:rPr>
        <w:t xml:space="preserve">Would you like your Authority’s branding adding to your sign(s)? </w:t>
      </w:r>
    </w:p>
    <w:p w14:paraId="5DFA7D78" w14:textId="77777777" w:rsidR="00D770F3" w:rsidRDefault="00D770F3" w:rsidP="00D770F3">
      <w:pPr>
        <w:pStyle w:val="Mainbodycopy"/>
      </w:pPr>
      <w:r>
        <w:t>Yes / No (please circle your option)</w:t>
      </w:r>
    </w:p>
    <w:p w14:paraId="6DAC5223" w14:textId="2E429C6C" w:rsidR="00D770F3" w:rsidRDefault="00D770F3" w:rsidP="00D770F3">
      <w:pPr>
        <w:pStyle w:val="Mainbodycopy"/>
      </w:pPr>
      <w:r w:rsidRPr="00103E23">
        <w:rPr>
          <w:b/>
        </w:rPr>
        <w:t>Please attach your eps logo to your application when emailing,</w:t>
      </w:r>
      <w:r>
        <w:t xml:space="preserve"> no other logo formats will be suitable. </w:t>
      </w:r>
      <w:r w:rsidR="00CA51E9">
        <w:br/>
      </w:r>
      <w:r>
        <w:t xml:space="preserve">If required please also send any brand guidance or other necessary information. </w:t>
      </w:r>
    </w:p>
    <w:p w14:paraId="06D7F7FD" w14:textId="77777777" w:rsidR="00D770F3" w:rsidRDefault="00D770F3" w:rsidP="00D770F3">
      <w:pPr>
        <w:pStyle w:val="Mainbodycopy"/>
      </w:pPr>
      <w:r w:rsidRPr="00103E23">
        <w:rPr>
          <w:b/>
        </w:rPr>
        <w:t xml:space="preserve">* If you are ordering </w:t>
      </w:r>
      <w:r>
        <w:rPr>
          <w:b/>
        </w:rPr>
        <w:t>sign</w:t>
      </w:r>
      <w:r w:rsidRPr="00103E23">
        <w:rPr>
          <w:b/>
        </w:rPr>
        <w:t xml:space="preserve"> option 4,</w:t>
      </w:r>
      <w:r>
        <w:t xml:space="preserve"> you have the option to add a phone number/ web address/ email to the poster. Please include the information you would like adding below:</w:t>
      </w:r>
    </w:p>
    <w:tbl>
      <w:tblPr>
        <w:tblStyle w:val="TableGrid"/>
        <w:tblW w:w="0" w:type="auto"/>
        <w:tblLook w:val="04A0" w:firstRow="1" w:lastRow="0" w:firstColumn="1" w:lastColumn="0" w:noHBand="0" w:noVBand="1"/>
      </w:tblPr>
      <w:tblGrid>
        <w:gridCol w:w="9878"/>
      </w:tblGrid>
      <w:tr w:rsidR="00D770F3" w14:paraId="63757B27" w14:textId="77777777" w:rsidTr="00D770F3">
        <w:trPr>
          <w:trHeight w:val="660"/>
        </w:trPr>
        <w:tc>
          <w:tcPr>
            <w:tcW w:w="10104" w:type="dxa"/>
          </w:tcPr>
          <w:p w14:paraId="228BACEB" w14:textId="77777777" w:rsidR="00D770F3" w:rsidRDefault="00D770F3" w:rsidP="00D770F3">
            <w:pPr>
              <w:pStyle w:val="Mainbodycopy"/>
            </w:pPr>
          </w:p>
        </w:tc>
      </w:tr>
    </w:tbl>
    <w:p w14:paraId="30C4C37B" w14:textId="77777777" w:rsidR="00D770F3" w:rsidRDefault="00D770F3" w:rsidP="001605F6">
      <w:pPr>
        <w:pStyle w:val="Style1"/>
      </w:pPr>
    </w:p>
    <w:p w14:paraId="3420996D" w14:textId="14937986" w:rsidR="00CB2EDB" w:rsidRDefault="00CB2EDB" w:rsidP="00FF3892">
      <w:r>
        <w:t xml:space="preserve">Please </w:t>
      </w:r>
      <w:r w:rsidR="00396809">
        <w:t>input the number of each</w:t>
      </w:r>
      <w:r>
        <w:t xml:space="preserve"> design for the </w:t>
      </w:r>
      <w:r w:rsidR="00396809">
        <w:t>signs below:</w:t>
      </w:r>
    </w:p>
    <w:p w14:paraId="5853EF03" w14:textId="77777777" w:rsidR="00CB2EDB" w:rsidRDefault="00CB2EDB" w:rsidP="00FF3892"/>
    <w:tbl>
      <w:tblPr>
        <w:tblStyle w:val="TableGrid"/>
        <w:tblW w:w="0" w:type="auto"/>
        <w:tblLook w:val="04A0" w:firstRow="1" w:lastRow="0" w:firstColumn="1" w:lastColumn="0" w:noHBand="0" w:noVBand="1"/>
      </w:tblPr>
      <w:tblGrid>
        <w:gridCol w:w="2468"/>
        <w:gridCol w:w="2468"/>
        <w:gridCol w:w="2473"/>
        <w:gridCol w:w="2469"/>
      </w:tblGrid>
      <w:tr w:rsidR="00CB2EDB" w14:paraId="247BFB55" w14:textId="77777777" w:rsidTr="00CB2EDB">
        <w:tc>
          <w:tcPr>
            <w:tcW w:w="2526" w:type="dxa"/>
          </w:tcPr>
          <w:p w14:paraId="6182A06B" w14:textId="2E9D5EC0" w:rsidR="00CB2EDB" w:rsidRDefault="00CB2EDB" w:rsidP="00FF3892">
            <w:r>
              <w:t>Sign One</w:t>
            </w:r>
          </w:p>
        </w:tc>
        <w:tc>
          <w:tcPr>
            <w:tcW w:w="2526" w:type="dxa"/>
          </w:tcPr>
          <w:p w14:paraId="6B51039B" w14:textId="7DFBA502" w:rsidR="00CB2EDB" w:rsidRDefault="00CB2EDB" w:rsidP="00FF3892">
            <w:r>
              <w:t>Sign Two</w:t>
            </w:r>
          </w:p>
        </w:tc>
        <w:tc>
          <w:tcPr>
            <w:tcW w:w="2526" w:type="dxa"/>
          </w:tcPr>
          <w:p w14:paraId="1E04503D" w14:textId="7C7C54A8" w:rsidR="00CB2EDB" w:rsidRDefault="00CB2EDB" w:rsidP="00FF3892">
            <w:proofErr w:type="gramStart"/>
            <w:r>
              <w:t>Sign  Three</w:t>
            </w:r>
            <w:proofErr w:type="gramEnd"/>
          </w:p>
        </w:tc>
        <w:tc>
          <w:tcPr>
            <w:tcW w:w="2526" w:type="dxa"/>
          </w:tcPr>
          <w:p w14:paraId="2687029D" w14:textId="5AA766F8" w:rsidR="00CB2EDB" w:rsidRDefault="00CB2EDB" w:rsidP="00FF3892">
            <w:r>
              <w:t>Sign Four</w:t>
            </w:r>
          </w:p>
        </w:tc>
      </w:tr>
      <w:tr w:rsidR="00CB2EDB" w14:paraId="5C114EC4" w14:textId="77777777" w:rsidTr="00CB2EDB">
        <w:tc>
          <w:tcPr>
            <w:tcW w:w="2526" w:type="dxa"/>
          </w:tcPr>
          <w:p w14:paraId="4365AB7E" w14:textId="77777777" w:rsidR="00CB2EDB" w:rsidRDefault="00CB2EDB" w:rsidP="00FF3892"/>
        </w:tc>
        <w:tc>
          <w:tcPr>
            <w:tcW w:w="2526" w:type="dxa"/>
          </w:tcPr>
          <w:p w14:paraId="2E70E2C8" w14:textId="77777777" w:rsidR="00CB2EDB" w:rsidRDefault="00CB2EDB" w:rsidP="00FF3892"/>
        </w:tc>
        <w:tc>
          <w:tcPr>
            <w:tcW w:w="2526" w:type="dxa"/>
          </w:tcPr>
          <w:p w14:paraId="3BB8DC9C" w14:textId="77777777" w:rsidR="00CB2EDB" w:rsidRDefault="00CB2EDB" w:rsidP="00FF3892"/>
        </w:tc>
        <w:tc>
          <w:tcPr>
            <w:tcW w:w="2526" w:type="dxa"/>
          </w:tcPr>
          <w:p w14:paraId="3DF4313A" w14:textId="77777777" w:rsidR="00CB2EDB" w:rsidRDefault="00CB2EDB" w:rsidP="00FF3892"/>
        </w:tc>
      </w:tr>
    </w:tbl>
    <w:p w14:paraId="744F6FBD" w14:textId="77777777" w:rsidR="00396809" w:rsidRDefault="00396809" w:rsidP="00FF3892"/>
    <w:p w14:paraId="023D9C29" w14:textId="732147BB" w:rsidR="00396809" w:rsidRDefault="00396809" w:rsidP="00FF3892">
      <w:r>
        <w:t xml:space="preserve">Digital </w:t>
      </w:r>
      <w:proofErr w:type="gramStart"/>
      <w:r>
        <w:t>Assets :</w:t>
      </w:r>
      <w:proofErr w:type="gramEnd"/>
      <w:r>
        <w:t xml:space="preserve"> Please input which design you would like for </w:t>
      </w:r>
      <w:r w:rsidR="00155CDC">
        <w:t>email footer</w:t>
      </w:r>
      <w:r>
        <w:t xml:space="preserve"> and web banner.</w:t>
      </w:r>
    </w:p>
    <w:tbl>
      <w:tblPr>
        <w:tblStyle w:val="TableGrid"/>
        <w:tblW w:w="0" w:type="auto"/>
        <w:tblLook w:val="04A0" w:firstRow="1" w:lastRow="0" w:firstColumn="1" w:lastColumn="0" w:noHBand="0" w:noVBand="1"/>
      </w:tblPr>
      <w:tblGrid>
        <w:gridCol w:w="2468"/>
        <w:gridCol w:w="2468"/>
        <w:gridCol w:w="2473"/>
        <w:gridCol w:w="2469"/>
      </w:tblGrid>
      <w:tr w:rsidR="00396809" w14:paraId="5DA7CBE3" w14:textId="77777777" w:rsidTr="00F10982">
        <w:tc>
          <w:tcPr>
            <w:tcW w:w="2526" w:type="dxa"/>
          </w:tcPr>
          <w:p w14:paraId="5C163509" w14:textId="77777777" w:rsidR="00396809" w:rsidRDefault="00396809" w:rsidP="00F10982">
            <w:r>
              <w:t>Sign One</w:t>
            </w:r>
          </w:p>
        </w:tc>
        <w:tc>
          <w:tcPr>
            <w:tcW w:w="2526" w:type="dxa"/>
          </w:tcPr>
          <w:p w14:paraId="5AFD7289" w14:textId="77777777" w:rsidR="00396809" w:rsidRDefault="00396809" w:rsidP="00F10982">
            <w:r>
              <w:t>Sign Two</w:t>
            </w:r>
          </w:p>
        </w:tc>
        <w:tc>
          <w:tcPr>
            <w:tcW w:w="2526" w:type="dxa"/>
          </w:tcPr>
          <w:p w14:paraId="481FCA8F" w14:textId="77777777" w:rsidR="00396809" w:rsidRDefault="00396809" w:rsidP="00F10982">
            <w:proofErr w:type="gramStart"/>
            <w:r>
              <w:t>Sign  Three</w:t>
            </w:r>
            <w:proofErr w:type="gramEnd"/>
          </w:p>
        </w:tc>
        <w:tc>
          <w:tcPr>
            <w:tcW w:w="2526" w:type="dxa"/>
          </w:tcPr>
          <w:p w14:paraId="06AAB328" w14:textId="77777777" w:rsidR="00396809" w:rsidRDefault="00396809" w:rsidP="00F10982">
            <w:r>
              <w:t>Sign Four</w:t>
            </w:r>
          </w:p>
        </w:tc>
      </w:tr>
      <w:tr w:rsidR="00396809" w14:paraId="43859048" w14:textId="77777777" w:rsidTr="00F10982">
        <w:tc>
          <w:tcPr>
            <w:tcW w:w="2526" w:type="dxa"/>
          </w:tcPr>
          <w:p w14:paraId="0945B2D0" w14:textId="77777777" w:rsidR="00396809" w:rsidRDefault="00396809" w:rsidP="00F10982"/>
        </w:tc>
        <w:tc>
          <w:tcPr>
            <w:tcW w:w="2526" w:type="dxa"/>
          </w:tcPr>
          <w:p w14:paraId="51E985E4" w14:textId="77777777" w:rsidR="00396809" w:rsidRDefault="00396809" w:rsidP="00F10982"/>
        </w:tc>
        <w:tc>
          <w:tcPr>
            <w:tcW w:w="2526" w:type="dxa"/>
          </w:tcPr>
          <w:p w14:paraId="06C25BBD" w14:textId="77777777" w:rsidR="00396809" w:rsidRDefault="00396809" w:rsidP="00F10982"/>
        </w:tc>
        <w:tc>
          <w:tcPr>
            <w:tcW w:w="2526" w:type="dxa"/>
          </w:tcPr>
          <w:p w14:paraId="69462851" w14:textId="77777777" w:rsidR="00396809" w:rsidRDefault="00396809" w:rsidP="00F10982"/>
        </w:tc>
      </w:tr>
    </w:tbl>
    <w:p w14:paraId="7BAB4A66" w14:textId="77777777" w:rsidR="00D46C80" w:rsidRDefault="00D46C80" w:rsidP="00FF3892"/>
    <w:p w14:paraId="5875CBC7" w14:textId="404BD678" w:rsid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386F893E" w14:textId="77777777" w:rsidR="00D46C80" w:rsidRP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142FA681" w14:textId="4CB70114" w:rsidR="00FF3892" w:rsidRDefault="00FF3892" w:rsidP="00FF3892">
      <w:r>
        <w:br w:type="page"/>
      </w:r>
    </w:p>
    <w:p w14:paraId="338A789D" w14:textId="0313597D" w:rsidR="00FF3892" w:rsidRPr="00FF3892" w:rsidRDefault="00FF3892" w:rsidP="00FF3892">
      <w:pPr>
        <w:pStyle w:val="Style1"/>
      </w:pPr>
      <w:r>
        <w:t>Optional extras</w:t>
      </w:r>
    </w:p>
    <w:p w14:paraId="15F5F81E" w14:textId="23109A86" w:rsidR="001605F6" w:rsidRDefault="00FF3892" w:rsidP="00FF3892">
      <w:pPr>
        <w:pStyle w:val="Mainbodycopy"/>
        <w:sectPr w:rsidR="001605F6" w:rsidSect="001605F6">
          <w:type w:val="continuous"/>
          <w:pgSz w:w="11910" w:h="16840"/>
          <w:pgMar w:top="700" w:right="600" w:bottom="280" w:left="1422" w:header="1531" w:footer="720" w:gutter="0"/>
          <w:cols w:space="720"/>
        </w:sectPr>
      </w:pPr>
      <w:r>
        <w:t xml:space="preserve">Please note any additional items ordered will be produced using your selected options above. If you require a different option please contact us. </w:t>
      </w:r>
    </w:p>
    <w:bookmarkEnd w:id="2"/>
    <w:bookmarkEnd w:id="3"/>
    <w:p w14:paraId="37AAE659" w14:textId="77777777" w:rsidR="00D9135B" w:rsidRDefault="00D9135B" w:rsidP="00D53F22">
      <w:pPr>
        <w:pStyle w:val="Mainbodycopy"/>
        <w:sectPr w:rsidR="00D9135B" w:rsidSect="00D9135B">
          <w:type w:val="continuous"/>
          <w:pgSz w:w="11910" w:h="16840"/>
          <w:pgMar w:top="700" w:right="500" w:bottom="280" w:left="1422" w:header="1525" w:footer="720" w:gutter="0"/>
          <w:cols w:num="2" w:space="720"/>
        </w:sectPr>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266"/>
        <w:gridCol w:w="3830"/>
      </w:tblGrid>
      <w:tr w:rsidR="006B761C" w14:paraId="45B5AF57" w14:textId="77777777" w:rsidTr="00396809">
        <w:trPr>
          <w:trHeight w:val="283"/>
        </w:trPr>
        <w:tc>
          <w:tcPr>
            <w:tcW w:w="6266" w:type="dxa"/>
          </w:tcPr>
          <w:p w14:paraId="42E1B537" w14:textId="77777777" w:rsidR="006B761C" w:rsidRPr="00AE7A94" w:rsidRDefault="006B761C" w:rsidP="00F10982">
            <w:pPr>
              <w:pStyle w:val="Mainbodycopy"/>
              <w:rPr>
                <w:b/>
                <w:sz w:val="24"/>
                <w:szCs w:val="24"/>
              </w:rPr>
            </w:pPr>
            <w:r w:rsidRPr="00AE7A94">
              <w:rPr>
                <w:b/>
                <w:sz w:val="24"/>
                <w:szCs w:val="24"/>
              </w:rPr>
              <w:t>Item</w:t>
            </w:r>
          </w:p>
        </w:tc>
        <w:tc>
          <w:tcPr>
            <w:tcW w:w="3830" w:type="dxa"/>
          </w:tcPr>
          <w:p w14:paraId="67F1E39B" w14:textId="50537346" w:rsidR="006B761C" w:rsidRPr="00AE7A94" w:rsidRDefault="00396809" w:rsidP="00F10982">
            <w:pPr>
              <w:pStyle w:val="Mainbodycopy"/>
              <w:rPr>
                <w:b/>
                <w:sz w:val="24"/>
                <w:szCs w:val="24"/>
              </w:rPr>
            </w:pPr>
            <w:r>
              <w:rPr>
                <w:b/>
                <w:sz w:val="24"/>
                <w:szCs w:val="24"/>
              </w:rPr>
              <w:t xml:space="preserve">Number </w:t>
            </w:r>
            <w:r w:rsidR="006B761C" w:rsidRPr="00AE7A94">
              <w:rPr>
                <w:b/>
                <w:sz w:val="24"/>
                <w:szCs w:val="24"/>
              </w:rPr>
              <w:t>Required</w:t>
            </w:r>
          </w:p>
        </w:tc>
      </w:tr>
      <w:tr w:rsidR="006B761C" w14:paraId="38BBF547" w14:textId="77777777" w:rsidTr="00396809">
        <w:trPr>
          <w:trHeight w:val="283"/>
        </w:trPr>
        <w:tc>
          <w:tcPr>
            <w:tcW w:w="6266" w:type="dxa"/>
          </w:tcPr>
          <w:p w14:paraId="66146403" w14:textId="77777777" w:rsidR="006B761C" w:rsidRPr="009C6317" w:rsidRDefault="006B761C" w:rsidP="00F10982">
            <w:pPr>
              <w:pStyle w:val="Mainbodycopy"/>
            </w:pPr>
            <w:r>
              <w:rPr>
                <w:b/>
              </w:rPr>
              <w:t xml:space="preserve">Additonal </w:t>
            </w:r>
            <w:r w:rsidRPr="000567C1">
              <w:rPr>
                <w:b/>
              </w:rPr>
              <w:t>A3 Cor</w:t>
            </w:r>
            <w:r>
              <w:rPr>
                <w:b/>
              </w:rPr>
              <w:t>r</w:t>
            </w:r>
            <w:r w:rsidRPr="000567C1">
              <w:rPr>
                <w:b/>
              </w:rPr>
              <w:t>ex</w:t>
            </w:r>
            <w:r>
              <w:rPr>
                <w:b/>
              </w:rPr>
              <w:t xml:space="preserve"> or Dibond</w:t>
            </w:r>
            <w:r w:rsidRPr="000567C1">
              <w:rPr>
                <w:b/>
              </w:rPr>
              <w:t xml:space="preserve"> </w:t>
            </w:r>
            <w:r>
              <w:rPr>
                <w:b/>
              </w:rPr>
              <w:t>signs</w:t>
            </w:r>
            <w:r w:rsidRPr="000567C1">
              <w:rPr>
                <w:b/>
              </w:rPr>
              <w:t xml:space="preserve"> (minimum order</w:t>
            </w:r>
            <w:r>
              <w:rPr>
                <w:b/>
              </w:rPr>
              <w:t>s apply</w:t>
            </w:r>
            <w:r w:rsidRPr="00BA11AA">
              <w:t xml:space="preserve">) </w:t>
            </w:r>
            <w:r>
              <w:t>–</w:t>
            </w:r>
            <w:r w:rsidRPr="00BA11AA">
              <w:t xml:space="preserve"> </w:t>
            </w:r>
            <w:r>
              <w:t>contact us for a quote</w:t>
            </w:r>
          </w:p>
        </w:tc>
        <w:tc>
          <w:tcPr>
            <w:tcW w:w="3830" w:type="dxa"/>
          </w:tcPr>
          <w:p w14:paraId="374DA4E7" w14:textId="77777777" w:rsidR="006B761C" w:rsidRDefault="006B761C" w:rsidP="00F10982">
            <w:pPr>
              <w:pStyle w:val="Mainbodycopy"/>
            </w:pPr>
          </w:p>
        </w:tc>
      </w:tr>
      <w:tr w:rsidR="006B761C" w14:paraId="0B61EB00" w14:textId="77777777" w:rsidTr="00F10982">
        <w:trPr>
          <w:trHeight w:val="283"/>
        </w:trPr>
        <w:tc>
          <w:tcPr>
            <w:tcW w:w="10096" w:type="dxa"/>
            <w:gridSpan w:val="2"/>
          </w:tcPr>
          <w:p w14:paraId="1DBD89F3" w14:textId="77777777" w:rsidR="006B761C" w:rsidRPr="00E76E1C" w:rsidRDefault="006B761C" w:rsidP="00F10982">
            <w:pPr>
              <w:pStyle w:val="Mainbodycopy"/>
              <w:rPr>
                <w:b/>
              </w:rPr>
            </w:pPr>
            <w:r w:rsidRPr="00FE3C45">
              <w:rPr>
                <w:b/>
              </w:rPr>
              <w:t>A4 Bin stickers</w:t>
            </w:r>
            <w:r>
              <w:rPr>
                <w:b/>
              </w:rPr>
              <w:t xml:space="preserve"> (Non glow in the dark)</w:t>
            </w:r>
            <w:r w:rsidRPr="00FE3C45">
              <w:rPr>
                <w:b/>
              </w:rPr>
              <w:t xml:space="preserve"> </w:t>
            </w:r>
            <w:r>
              <w:rPr>
                <w:b/>
              </w:rPr>
              <w:t>minimum order 50</w:t>
            </w:r>
          </w:p>
        </w:tc>
      </w:tr>
      <w:tr w:rsidR="00396809" w14:paraId="641AE7AC" w14:textId="77777777" w:rsidTr="00396809">
        <w:trPr>
          <w:trHeight w:val="351"/>
        </w:trPr>
        <w:tc>
          <w:tcPr>
            <w:tcW w:w="6266" w:type="dxa"/>
          </w:tcPr>
          <w:p w14:paraId="4681098F" w14:textId="68E68895" w:rsidR="00396809" w:rsidRPr="009C6317" w:rsidRDefault="00396809" w:rsidP="00F10982">
            <w:pPr>
              <w:pStyle w:val="Mainbodycopy"/>
            </w:pPr>
            <w:r w:rsidRPr="00E76E1C">
              <w:rPr>
                <w:b/>
              </w:rPr>
              <w:t>A4 Bin stickers (Glow in the dark) minimum order of 50</w:t>
            </w:r>
          </w:p>
        </w:tc>
        <w:tc>
          <w:tcPr>
            <w:tcW w:w="3830" w:type="dxa"/>
          </w:tcPr>
          <w:p w14:paraId="5F589361" w14:textId="77777777" w:rsidR="00396809" w:rsidRDefault="00396809" w:rsidP="00F10982">
            <w:pPr>
              <w:pStyle w:val="Mainbodycopy"/>
            </w:pPr>
          </w:p>
        </w:tc>
      </w:tr>
      <w:tr w:rsidR="00396809" w14:paraId="41AF4D25" w14:textId="77777777" w:rsidTr="00396809">
        <w:trPr>
          <w:trHeight w:val="365"/>
        </w:trPr>
        <w:tc>
          <w:tcPr>
            <w:tcW w:w="6266" w:type="dxa"/>
          </w:tcPr>
          <w:p w14:paraId="0C098136" w14:textId="76E04D99" w:rsidR="00396809" w:rsidRPr="00E76E1C" w:rsidRDefault="00396809" w:rsidP="00F10982">
            <w:pPr>
              <w:pStyle w:val="Mainbodycopy"/>
              <w:rPr>
                <w:b/>
              </w:rPr>
            </w:pPr>
            <w:r>
              <w:rPr>
                <w:b/>
              </w:rPr>
              <w:t>Vinyl banners with eyelets (3m wide x 1.5m deep) minimum order of 2</w:t>
            </w:r>
          </w:p>
        </w:tc>
        <w:tc>
          <w:tcPr>
            <w:tcW w:w="3830" w:type="dxa"/>
          </w:tcPr>
          <w:p w14:paraId="63AEBDAC" w14:textId="77777777" w:rsidR="00396809" w:rsidRPr="00E76E1C" w:rsidRDefault="00396809" w:rsidP="00F10982">
            <w:pPr>
              <w:pStyle w:val="Mainbodycopy"/>
              <w:rPr>
                <w:b/>
              </w:rPr>
            </w:pPr>
          </w:p>
        </w:tc>
      </w:tr>
      <w:tr w:rsidR="00396809" w14:paraId="3C451F13" w14:textId="77777777" w:rsidTr="00F10982">
        <w:trPr>
          <w:trHeight w:val="365"/>
        </w:trPr>
        <w:tc>
          <w:tcPr>
            <w:tcW w:w="10096" w:type="dxa"/>
            <w:gridSpan w:val="2"/>
          </w:tcPr>
          <w:p w14:paraId="6CCE6340" w14:textId="77777777" w:rsidR="00396809" w:rsidRDefault="00396809" w:rsidP="00F10982">
            <w:pPr>
              <w:pStyle w:val="Mainbodycopy"/>
              <w:rPr>
                <w:b/>
              </w:rPr>
            </w:pPr>
            <w:r>
              <w:rPr>
                <w:b/>
              </w:rPr>
              <w:t xml:space="preserve">Pet poop bag holders (contains 20 biodegradable bags) </w:t>
            </w:r>
            <w:r>
              <w:rPr>
                <w:b/>
              </w:rPr>
              <w:br/>
              <w:t>Colours available: blue, green, red, white (choose one colour)</w:t>
            </w:r>
          </w:p>
          <w:p w14:paraId="34DA7848" w14:textId="542D2F00" w:rsidR="00396809" w:rsidRPr="00E76E1C" w:rsidRDefault="00396809" w:rsidP="00F10982">
            <w:pPr>
              <w:pStyle w:val="Mainbodycopy"/>
              <w:rPr>
                <w:b/>
              </w:rPr>
            </w:pPr>
            <w:r>
              <w:rPr>
                <w:b/>
              </w:rPr>
              <w:t xml:space="preserve"> </w:t>
            </w:r>
          </w:p>
        </w:tc>
      </w:tr>
      <w:tr w:rsidR="00396809" w14:paraId="0882B151" w14:textId="77777777" w:rsidTr="00396809">
        <w:trPr>
          <w:trHeight w:val="365"/>
        </w:trPr>
        <w:tc>
          <w:tcPr>
            <w:tcW w:w="6266" w:type="dxa"/>
          </w:tcPr>
          <w:p w14:paraId="20A81B84" w14:textId="77777777" w:rsidR="00396809" w:rsidRDefault="00396809" w:rsidP="00F10982">
            <w:pPr>
              <w:pStyle w:val="Mainbodycopy"/>
              <w:rPr>
                <w:b/>
              </w:rPr>
            </w:pPr>
            <w:r>
              <w:rPr>
                <w:b/>
              </w:rPr>
              <w:t xml:space="preserve">Glow in the dark circular floor stickers  - 35cm or 45cm diameter </w:t>
            </w:r>
            <w:r>
              <w:rPr>
                <w:b/>
              </w:rPr>
              <w:br/>
              <w:t xml:space="preserve">Printed with the message: 5mins/10mins/15mins “to the next bin” </w:t>
            </w:r>
          </w:p>
          <w:p w14:paraId="42C5E93A" w14:textId="3504A4E7" w:rsidR="00396809" w:rsidRPr="00E76E1C" w:rsidRDefault="00396809" w:rsidP="00F10982">
            <w:pPr>
              <w:pStyle w:val="Mainbodycopy"/>
              <w:rPr>
                <w:b/>
              </w:rPr>
            </w:pPr>
            <w:r>
              <w:rPr>
                <w:b/>
              </w:rPr>
              <w:t xml:space="preserve"> </w:t>
            </w:r>
          </w:p>
        </w:tc>
        <w:tc>
          <w:tcPr>
            <w:tcW w:w="3830" w:type="dxa"/>
          </w:tcPr>
          <w:p w14:paraId="3D91414B" w14:textId="77777777" w:rsidR="00396809" w:rsidRPr="00E76E1C" w:rsidRDefault="00396809" w:rsidP="00F10982">
            <w:pPr>
              <w:pStyle w:val="Mainbodycopy"/>
              <w:rPr>
                <w:b/>
              </w:rPr>
            </w:pPr>
          </w:p>
        </w:tc>
      </w:tr>
      <w:tr w:rsidR="00396809" w14:paraId="5DA4E231" w14:textId="77777777" w:rsidTr="00F10982">
        <w:trPr>
          <w:trHeight w:val="365"/>
        </w:trPr>
        <w:tc>
          <w:tcPr>
            <w:tcW w:w="10096" w:type="dxa"/>
            <w:gridSpan w:val="2"/>
          </w:tcPr>
          <w:p w14:paraId="18D92674" w14:textId="6122F2DB" w:rsidR="00396809" w:rsidRPr="00E76E1C" w:rsidRDefault="00396809" w:rsidP="00F10982">
            <w:pPr>
              <w:pStyle w:val="Mainbodycopy"/>
              <w:rPr>
                <w:b/>
              </w:rPr>
            </w:pPr>
          </w:p>
        </w:tc>
      </w:tr>
      <w:tr w:rsidR="00396809" w14:paraId="69FB5BDA" w14:textId="77777777" w:rsidTr="00F10982">
        <w:trPr>
          <w:trHeight w:val="365"/>
        </w:trPr>
        <w:tc>
          <w:tcPr>
            <w:tcW w:w="10096" w:type="dxa"/>
            <w:gridSpan w:val="2"/>
          </w:tcPr>
          <w:p w14:paraId="758AD431" w14:textId="14CBB312" w:rsidR="00396809" w:rsidRPr="00E76E1C" w:rsidRDefault="00396809" w:rsidP="00F10982">
            <w:pPr>
              <w:pStyle w:val="Mainbodycopy"/>
              <w:rPr>
                <w:b/>
              </w:rPr>
            </w:pPr>
          </w:p>
        </w:tc>
      </w:tr>
    </w:tbl>
    <w:p w14:paraId="67DC1049" w14:textId="77777777" w:rsidR="00193605" w:rsidRDefault="00193605" w:rsidP="00D53F22">
      <w:pPr>
        <w:pStyle w:val="Mainbodycopy"/>
      </w:pPr>
    </w:p>
    <w:p w14:paraId="5FC781EA" w14:textId="77777777" w:rsidR="006B761C" w:rsidRDefault="006B761C" w:rsidP="006B761C">
      <w:pPr>
        <w:pStyle w:val="Mainbodycopy"/>
      </w:pPr>
      <w:r w:rsidRPr="002F6E46">
        <w:t>*</w:t>
      </w:r>
      <w:r w:rsidRPr="001605F6">
        <w:t xml:space="preserve"> </w:t>
      </w:r>
      <w:r w:rsidRPr="004449D4">
        <w:t xml:space="preserve">Please note these </w:t>
      </w:r>
      <w:r>
        <w:t>items</w:t>
      </w:r>
      <w:r w:rsidRPr="004449D4">
        <w:t xml:space="preserve"> are non returnable</w:t>
      </w:r>
      <w:r>
        <w:t>/refundable</w:t>
      </w:r>
      <w:r w:rsidRPr="004449D4">
        <w:t xml:space="preserve"> unless there is a fault</w:t>
      </w:r>
      <w:r>
        <w:t xml:space="preserve"> on the product. </w:t>
      </w:r>
      <w:r>
        <w:br/>
      </w:r>
      <w:r>
        <w:br/>
        <w:t xml:space="preserve">As standardd signs are correx. Dibond versions are available if required, please enquire for more details. </w:t>
      </w:r>
    </w:p>
    <w:p w14:paraId="1DA86A55" w14:textId="77777777" w:rsidR="00CA51E9" w:rsidRDefault="00CA51E9" w:rsidP="00CA51E9">
      <w:pPr>
        <w:rPr>
          <w:b/>
        </w:rPr>
      </w:pPr>
      <w:r>
        <w:rPr>
          <w:b/>
        </w:rPr>
        <w:t xml:space="preserve">Please include any other notes, </w:t>
      </w:r>
      <w:proofErr w:type="gramStart"/>
      <w:r>
        <w:rPr>
          <w:b/>
        </w:rPr>
        <w:t>queries</w:t>
      </w:r>
      <w:proofErr w:type="gramEnd"/>
      <w:r>
        <w:rPr>
          <w:b/>
        </w:rPr>
        <w:t xml:space="preserve"> or additional information here:</w:t>
      </w:r>
    </w:p>
    <w:tbl>
      <w:tblPr>
        <w:tblStyle w:val="TableGrid"/>
        <w:tblW w:w="0" w:type="auto"/>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9134"/>
      </w:tblGrid>
      <w:tr w:rsidR="005F016C" w14:paraId="6CC6A880" w14:textId="77777777" w:rsidTr="005F016C">
        <w:trPr>
          <w:trHeight w:val="3971"/>
        </w:trPr>
        <w:tc>
          <w:tcPr>
            <w:tcW w:w="9134" w:type="dxa"/>
          </w:tcPr>
          <w:p w14:paraId="180E0446" w14:textId="3CED9B1E" w:rsidR="005F016C" w:rsidRPr="00BA11AA" w:rsidRDefault="005F016C" w:rsidP="00F10982">
            <w:pPr>
              <w:pStyle w:val="Mainbodycopy"/>
            </w:pPr>
          </w:p>
        </w:tc>
      </w:tr>
    </w:tbl>
    <w:p w14:paraId="409A9D08" w14:textId="77777777" w:rsidR="000506C8" w:rsidRDefault="000506C8" w:rsidP="000506C8">
      <w:pPr>
        <w:rPr>
          <w:rFonts w:ascii="Gotham Book" w:hAnsi="Gotham Book"/>
          <w:color w:val="000000"/>
          <w:spacing w:val="12"/>
        </w:rPr>
      </w:pPr>
    </w:p>
    <w:p w14:paraId="3A59D191" w14:textId="77777777" w:rsidR="000506C8" w:rsidRDefault="000506C8" w:rsidP="000506C8">
      <w:pPr>
        <w:rPr>
          <w:rFonts w:ascii="Gotham Book" w:hAnsi="Gotham Book"/>
          <w:color w:val="000000"/>
          <w:spacing w:val="12"/>
        </w:rPr>
      </w:pPr>
    </w:p>
    <w:p w14:paraId="307099A4" w14:textId="77777777" w:rsidR="000506C8" w:rsidRDefault="000506C8" w:rsidP="000506C8">
      <w:pPr>
        <w:rPr>
          <w:rFonts w:ascii="Gotham Book" w:hAnsi="Gotham Book"/>
          <w:color w:val="000000"/>
          <w:spacing w:val="12"/>
        </w:rPr>
      </w:pPr>
    </w:p>
    <w:p w14:paraId="437C47A3" w14:textId="77777777" w:rsidR="000506C8" w:rsidRDefault="000506C8" w:rsidP="000506C8">
      <w:pPr>
        <w:rPr>
          <w:rFonts w:ascii="Gotham Book" w:hAnsi="Gotham Book"/>
          <w:color w:val="000000"/>
          <w:spacing w:val="12"/>
        </w:rPr>
      </w:pPr>
    </w:p>
    <w:p w14:paraId="197D4BD7" w14:textId="77777777" w:rsidR="000506C8" w:rsidRDefault="000506C8" w:rsidP="000506C8">
      <w:pPr>
        <w:rPr>
          <w:rFonts w:ascii="Gotham Book" w:hAnsi="Gotham Book"/>
          <w:color w:val="000000"/>
          <w:spacing w:val="12"/>
        </w:rPr>
      </w:pPr>
    </w:p>
    <w:p w14:paraId="255F0475" w14:textId="6B182CD8" w:rsidR="000506C8" w:rsidRPr="00BE233A" w:rsidRDefault="000506C8" w:rsidP="000506C8">
      <w:pPr>
        <w:rPr>
          <w:rFonts w:ascii="Gotham Book" w:hAnsi="Gotham Book"/>
        </w:rPr>
      </w:pPr>
      <w:r w:rsidRPr="00BE233A">
        <w:rPr>
          <w:rFonts w:ascii="Gotham Book" w:hAnsi="Gotham Book"/>
          <w:noProof/>
          <w:color w:val="000000"/>
          <w:spacing w:val="12"/>
          <w:lang w:val="en-GB" w:eastAsia="en-GB"/>
        </w:rPr>
        <w:drawing>
          <wp:anchor distT="0" distB="0" distL="114300" distR="114300" simplePos="0" relativeHeight="251658251" behindDoc="0" locked="0" layoutInCell="1" allowOverlap="1" wp14:anchorId="493AB0CE" wp14:editId="6B9DA06E">
            <wp:simplePos x="0" y="0"/>
            <wp:positionH relativeFrom="margin">
              <wp:posOffset>0</wp:posOffset>
            </wp:positionH>
            <wp:positionV relativeFrom="paragraph">
              <wp:posOffset>114300</wp:posOffset>
            </wp:positionV>
            <wp:extent cx="1327785" cy="7143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S_EM_CP_RGB_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785" cy="714375"/>
                    </a:xfrm>
                    <a:prstGeom prst="rect">
                      <a:avLst/>
                    </a:prstGeom>
                  </pic:spPr>
                </pic:pic>
              </a:graphicData>
            </a:graphic>
            <wp14:sizeRelH relativeFrom="page">
              <wp14:pctWidth>0</wp14:pctWidth>
            </wp14:sizeRelH>
            <wp14:sizeRelV relativeFrom="page">
              <wp14:pctHeight>0</wp14:pctHeight>
            </wp14:sizeRelV>
          </wp:anchor>
        </w:drawing>
      </w:r>
      <w:r w:rsidRPr="00BE233A">
        <w:rPr>
          <w:rFonts w:ascii="Gotham Book" w:hAnsi="Gotham Book"/>
          <w:color w:val="000000"/>
          <w:spacing w:val="12"/>
        </w:rPr>
        <w:t>Keep Britain Tidy is a Market Research Society (MRS) Company Partner. All MRS Company Partners and their employees agree to adhere to the MRS Code of Conduct and MRS Company Partner Quality Commitment whilst undertaking research.</w:t>
      </w:r>
    </w:p>
    <w:p w14:paraId="3415D73C" w14:textId="5A1370C1" w:rsidR="004F6A6E" w:rsidRPr="00AB6740" w:rsidRDefault="004F6A6E" w:rsidP="003473AD">
      <w:pPr>
        <w:rPr>
          <w:noProof/>
          <w:sz w:val="20"/>
          <w:szCs w:val="20"/>
        </w:rPr>
      </w:pPr>
    </w:p>
    <w:sectPr w:rsidR="004F6A6E" w:rsidRPr="00AB6740" w:rsidSect="00D9135B">
      <w:type w:val="continuous"/>
      <w:pgSz w:w="11910" w:h="16840"/>
      <w:pgMar w:top="700" w:right="500" w:bottom="280" w:left="1422" w:header="15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C661A" w14:textId="77777777" w:rsidR="002C15AA" w:rsidRDefault="002C15AA" w:rsidP="00A70346">
      <w:r>
        <w:separator/>
      </w:r>
    </w:p>
  </w:endnote>
  <w:endnote w:type="continuationSeparator" w:id="0">
    <w:p w14:paraId="5290AE42" w14:textId="77777777" w:rsidR="002C15AA" w:rsidRDefault="002C15AA" w:rsidP="00A70346">
      <w:r>
        <w:continuationSeparator/>
      </w:r>
    </w:p>
  </w:endnote>
  <w:endnote w:type="continuationNotice" w:id="1">
    <w:p w14:paraId="47F73325" w14:textId="77777777" w:rsidR="00115031" w:rsidRDefault="00115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Times New Roman"/>
    <w:charset w:val="00"/>
    <w:family w:val="auto"/>
    <w:pitch w:val="variable"/>
    <w:sig w:usb0="00000001" w:usb1="4000004A" w:usb2="00000000" w:usb3="00000000" w:csb0="0000000B" w:csb1="00000000"/>
  </w:font>
  <w:font w:name="Gotham-BoldItalic">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MediumItalic">
    <w:altName w:val="Gotham Italic"/>
    <w:panose1 w:val="00000000000000000000"/>
    <w:charset w:val="4D"/>
    <w:family w:val="auto"/>
    <w:notTrueType/>
    <w:pitch w:val="default"/>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ETNLZ D+ Gotham">
    <w:altName w:val="Gotham Rounded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charset w:val="00"/>
    <w:family w:val="modern"/>
    <w:notTrueType/>
    <w:pitch w:val="variable"/>
    <w:sig w:usb0="00000087" w:usb1="00000000"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5B6B" w14:textId="77777777" w:rsidR="008A3944" w:rsidRDefault="008A3944">
    <w:r>
      <w:rPr>
        <w:noProof/>
        <w:lang w:val="en-GB" w:eastAsia="en-GB"/>
      </w:rPr>
      <mc:AlternateContent>
        <mc:Choice Requires="wps">
          <w:drawing>
            <wp:anchor distT="0" distB="0" distL="114300" distR="114300" simplePos="0" relativeHeight="251658245" behindDoc="0" locked="0" layoutInCell="1" allowOverlap="1" wp14:anchorId="4F04D5C2" wp14:editId="078940BB">
              <wp:simplePos x="0" y="0"/>
              <wp:positionH relativeFrom="page">
                <wp:posOffset>937260</wp:posOffset>
              </wp:positionH>
              <wp:positionV relativeFrom="page">
                <wp:posOffset>8739505</wp:posOffset>
              </wp:positionV>
              <wp:extent cx="6628130" cy="0"/>
              <wp:effectExtent l="10160" t="14605" r="29210" b="23495"/>
              <wp:wrapThrough wrapText="bothSides">
                <wp:wrapPolygon edited="0">
                  <wp:start x="-31" y="-2147483648"/>
                  <wp:lineTo x="0" y="-2147483648"/>
                  <wp:lineTo x="10831" y="-2147483648"/>
                  <wp:lineTo x="10831" y="-2147483648"/>
                  <wp:lineTo x="21569" y="-2147483648"/>
                  <wp:lineTo x="21662" y="-2147483648"/>
                  <wp:lineTo x="-31" y="-2147483648"/>
                </wp:wrapPolygon>
              </wp:wrapThrough>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13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5D5995" id="Line 4" o:spid="_x0000_s1026" style="position:absolute;z-index:2516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688.15pt" to="595.7pt,6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YTFA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" strokecolor="white" strokeweight="1pt">
              <w10:wrap type="through"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849D4" w14:textId="77777777" w:rsidR="008A3944" w:rsidRDefault="008A39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B123" w14:textId="77777777" w:rsidR="008A3944" w:rsidRDefault="008A3944" w:rsidP="0062326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59A0" w14:textId="77777777" w:rsidR="008A3944" w:rsidRDefault="008A3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86717" w14:textId="77777777" w:rsidR="002C15AA" w:rsidRDefault="002C15AA" w:rsidP="00A70346">
      <w:r>
        <w:separator/>
      </w:r>
    </w:p>
  </w:footnote>
  <w:footnote w:type="continuationSeparator" w:id="0">
    <w:p w14:paraId="04CDF245" w14:textId="77777777" w:rsidR="002C15AA" w:rsidRDefault="002C15AA" w:rsidP="00A70346">
      <w:r>
        <w:continuationSeparator/>
      </w:r>
    </w:p>
  </w:footnote>
  <w:footnote w:type="continuationNotice" w:id="1">
    <w:p w14:paraId="4070C4AC" w14:textId="77777777" w:rsidR="00115031" w:rsidRDefault="00115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6F3B" w14:textId="77777777" w:rsidR="008A3944" w:rsidRDefault="008A3944">
    <w:r>
      <w:rPr>
        <w:noProof/>
        <w:lang w:val="en-GB" w:eastAsia="en-GB"/>
      </w:rPr>
      <w:drawing>
        <wp:anchor distT="0" distB="0" distL="114300" distR="114300" simplePos="0" relativeHeight="251658243" behindDoc="1" locked="0" layoutInCell="1" allowOverlap="1" wp14:anchorId="17F63C89" wp14:editId="5C7D1DDF">
          <wp:simplePos x="0" y="0"/>
          <wp:positionH relativeFrom="page">
            <wp:posOffset>-15875</wp:posOffset>
          </wp:positionH>
          <wp:positionV relativeFrom="page">
            <wp:posOffset>635</wp:posOffset>
          </wp:positionV>
          <wp:extent cx="7595870" cy="10691495"/>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2" behindDoc="1" locked="0" layoutInCell="1" allowOverlap="1" wp14:anchorId="46EFE681" wp14:editId="7C6AAB51">
              <wp:simplePos x="0" y="0"/>
              <wp:positionH relativeFrom="page">
                <wp:posOffset>-16510</wp:posOffset>
              </wp:positionH>
              <wp:positionV relativeFrom="page">
                <wp:posOffset>635</wp:posOffset>
              </wp:positionV>
              <wp:extent cx="7595870" cy="10691495"/>
              <wp:effectExtent l="0" t="0" r="0" b="190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5545938" id="Rectangle 2" o:spid="_x0000_s1026" style="position:absolute;margin-left:-1.3pt;margin-top:.05pt;width:598.1pt;height:84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sN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" fillcolor="#c5d471" stroked="f">
              <w10:wrap anchorx="page" anchory="page"/>
            </v:rect>
          </w:pict>
        </mc:Fallback>
      </mc:AlternateContent>
    </w:r>
    <w:r>
      <w:rPr>
        <w:noProof/>
        <w:lang w:val="en-GB" w:eastAsia="en-GB"/>
      </w:rPr>
      <w:drawing>
        <wp:anchor distT="0" distB="0" distL="114300" distR="114300" simplePos="0" relativeHeight="251658246" behindDoc="0" locked="0" layoutInCell="1" allowOverlap="1" wp14:anchorId="233B3511" wp14:editId="316FA3B8">
          <wp:simplePos x="0" y="0"/>
          <wp:positionH relativeFrom="page">
            <wp:posOffset>5657850</wp:posOffset>
          </wp:positionH>
          <wp:positionV relativeFrom="page">
            <wp:posOffset>440055</wp:posOffset>
          </wp:positionV>
          <wp:extent cx="1498600" cy="685800"/>
          <wp:effectExtent l="0" t="0" r="0" b="0"/>
          <wp:wrapThrough wrapText="bothSides">
            <wp:wrapPolygon edited="0">
              <wp:start x="4393" y="0"/>
              <wp:lineTo x="1831" y="3200"/>
              <wp:lineTo x="0" y="8800"/>
              <wp:lineTo x="0" y="20000"/>
              <wp:lineTo x="1831" y="20800"/>
              <wp:lineTo x="15010" y="20800"/>
              <wp:lineTo x="16475" y="20800"/>
              <wp:lineTo x="17207" y="20800"/>
              <wp:lineTo x="21234" y="14400"/>
              <wp:lineTo x="21234" y="8000"/>
              <wp:lineTo x="15742" y="3200"/>
              <wp:lineTo x="6590" y="0"/>
              <wp:lineTo x="4393" y="0"/>
            </wp:wrapPolygon>
          </wp:wrapThrough>
          <wp:docPr id="3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4" behindDoc="0" locked="0" layoutInCell="1" allowOverlap="1" wp14:anchorId="22E89BD1" wp14:editId="50AE6FD3">
              <wp:simplePos x="0" y="0"/>
              <wp:positionH relativeFrom="page">
                <wp:posOffset>0</wp:posOffset>
              </wp:positionH>
              <wp:positionV relativeFrom="page">
                <wp:posOffset>1307465</wp:posOffset>
              </wp:positionV>
              <wp:extent cx="7109460" cy="0"/>
              <wp:effectExtent l="12700" t="12065" r="27940" b="26035"/>
              <wp:wrapThrough wrapText="bothSides">
                <wp:wrapPolygon edited="0">
                  <wp:start x="-29" y="-2147483648"/>
                  <wp:lineTo x="0" y="-2147483648"/>
                  <wp:lineTo x="10829" y="-2147483648"/>
                  <wp:lineTo x="10829" y="-2147483648"/>
                  <wp:lineTo x="21571" y="-2147483648"/>
                  <wp:lineTo x="21658" y="-2147483648"/>
                  <wp:lineTo x="-29" y="-2147483648"/>
                </wp:wrapPolygon>
              </wp:wrapThrough>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94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53F99DC" id="Line 3" o:spid="_x0000_s1026" style="position:absolute;z-index:251661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02.95pt" to="559.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5W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" strokecolor="white" strokeweight="1pt">
              <w10:wrap type="through"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DA97" w14:textId="77777777" w:rsidR="008A3944" w:rsidRDefault="008A39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08F8C" w14:textId="77777777" w:rsidR="008A3944" w:rsidRDefault="008A3944">
    <w:r>
      <w:rPr>
        <w:noProof/>
        <w:lang w:val="en-GB" w:eastAsia="en-GB"/>
      </w:rPr>
      <w:drawing>
        <wp:anchor distT="0" distB="0" distL="114300" distR="114300" simplePos="0" relativeHeight="251658241" behindDoc="1" locked="0" layoutInCell="1" allowOverlap="1" wp14:anchorId="378503D3" wp14:editId="04F090D8">
          <wp:simplePos x="0" y="0"/>
          <wp:positionH relativeFrom="page">
            <wp:posOffset>-25400</wp:posOffset>
          </wp:positionH>
          <wp:positionV relativeFrom="page">
            <wp:posOffset>635</wp:posOffset>
          </wp:positionV>
          <wp:extent cx="7595870" cy="10691495"/>
          <wp:effectExtent l="0" t="0" r="0" b="0"/>
          <wp:wrapNone/>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50" behindDoc="0" locked="0" layoutInCell="1" allowOverlap="1" wp14:anchorId="1BF1641F" wp14:editId="169AAED7">
          <wp:simplePos x="0" y="0"/>
          <wp:positionH relativeFrom="page">
            <wp:posOffset>5626100</wp:posOffset>
          </wp:positionH>
          <wp:positionV relativeFrom="page">
            <wp:posOffset>410210</wp:posOffset>
          </wp:positionV>
          <wp:extent cx="1549400" cy="787400"/>
          <wp:effectExtent l="0" t="0" r="0" b="0"/>
          <wp:wrapThrough wrapText="bothSides">
            <wp:wrapPolygon edited="0">
              <wp:start x="4603" y="0"/>
              <wp:lineTo x="2479" y="4181"/>
              <wp:lineTo x="354" y="10452"/>
              <wp:lineTo x="708" y="20206"/>
              <wp:lineTo x="16643" y="20206"/>
              <wp:lineTo x="21246" y="13935"/>
              <wp:lineTo x="21246" y="8361"/>
              <wp:lineTo x="15934" y="4181"/>
              <wp:lineTo x="7082" y="0"/>
              <wp:lineTo x="4603"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9" behindDoc="0" locked="0" layoutInCell="1" allowOverlap="1" wp14:anchorId="47321CB6" wp14:editId="68844B34">
          <wp:simplePos x="0" y="0"/>
          <wp:positionH relativeFrom="page">
            <wp:posOffset>570230</wp:posOffset>
          </wp:positionH>
          <wp:positionV relativeFrom="page">
            <wp:posOffset>6649085</wp:posOffset>
          </wp:positionV>
          <wp:extent cx="3975100" cy="3225800"/>
          <wp:effectExtent l="0" t="0" r="0" b="0"/>
          <wp:wrapThrough wrapText="bothSides">
            <wp:wrapPolygon edited="0">
              <wp:start x="1932" y="1361"/>
              <wp:lineTo x="1518" y="3912"/>
              <wp:lineTo x="2346" y="4762"/>
              <wp:lineTo x="1518" y="4932"/>
              <wp:lineTo x="1518" y="9014"/>
              <wp:lineTo x="4693" y="9865"/>
              <wp:lineTo x="2346" y="10035"/>
              <wp:lineTo x="1518" y="10205"/>
              <wp:lineTo x="1518" y="14457"/>
              <wp:lineTo x="4693" y="15307"/>
              <wp:lineTo x="1656" y="15307"/>
              <wp:lineTo x="1380" y="16157"/>
              <wp:lineTo x="2346" y="18028"/>
              <wp:lineTo x="2346" y="19729"/>
              <wp:lineTo x="12008" y="20069"/>
              <wp:lineTo x="12836" y="20069"/>
              <wp:lineTo x="13250" y="18879"/>
              <wp:lineTo x="12698" y="18198"/>
              <wp:lineTo x="11594" y="18028"/>
              <wp:lineTo x="12698" y="15817"/>
              <wp:lineTo x="16700" y="15307"/>
              <wp:lineTo x="20427" y="14287"/>
              <wp:lineTo x="20565" y="10205"/>
              <wp:lineTo x="19599" y="10035"/>
              <wp:lineTo x="11180" y="9865"/>
              <wp:lineTo x="13940" y="7483"/>
              <wp:lineTo x="14216" y="5953"/>
              <wp:lineTo x="12836" y="4762"/>
              <wp:lineTo x="10765" y="4422"/>
              <wp:lineTo x="10489" y="1361"/>
              <wp:lineTo x="1932" y="1361"/>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751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7" behindDoc="1" locked="0" layoutInCell="1" allowOverlap="1" wp14:anchorId="364608F8" wp14:editId="37D2EE55">
              <wp:simplePos x="0" y="0"/>
              <wp:positionH relativeFrom="page">
                <wp:posOffset>916305</wp:posOffset>
              </wp:positionH>
              <wp:positionV relativeFrom="page">
                <wp:posOffset>9998710</wp:posOffset>
              </wp:positionV>
              <wp:extent cx="6202680" cy="0"/>
              <wp:effectExtent l="14605" t="16510" r="31115" b="21590"/>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0213595" id="Line 70" o:spid="_x0000_s1026" style="position:absolute;z-index:-2516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5pt,787.3pt" to="560.55pt,7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" strokecolor="white" strokeweight="1pt">
              <w10:wrap anchorx="page" anchory="page"/>
            </v:line>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320DFD5C" wp14:editId="5DBD7B07">
              <wp:simplePos x="0" y="0"/>
              <wp:positionH relativeFrom="page">
                <wp:posOffset>0</wp:posOffset>
              </wp:positionH>
              <wp:positionV relativeFrom="page">
                <wp:posOffset>635</wp:posOffset>
              </wp:positionV>
              <wp:extent cx="7595870" cy="10691495"/>
              <wp:effectExtent l="0" t="0" r="0" b="190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626F6B" id="Rectangle 2" o:spid="_x0000_s1026" style="position:absolute;margin-left:0;margin-top:.05pt;width:598.1pt;height:841.8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0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" fillcolor="#c5d471" stroked="f">
              <w10:wrap anchorx="page" anchory="page"/>
            </v:rect>
          </w:pict>
        </mc:Fallback>
      </mc:AlternateContent>
    </w:r>
    <w:r>
      <w:rPr>
        <w:noProof/>
        <w:lang w:val="en-GB" w:eastAsia="en-GB"/>
      </w:rPr>
      <mc:AlternateContent>
        <mc:Choice Requires="wps">
          <w:drawing>
            <wp:anchor distT="0" distB="0" distL="114300" distR="114300" simplePos="0" relativeHeight="251658248" behindDoc="1" locked="1" layoutInCell="1" allowOverlap="1" wp14:anchorId="492595C2" wp14:editId="41EF01A1">
              <wp:simplePos x="0" y="0"/>
              <wp:positionH relativeFrom="page">
                <wp:posOffset>4395470</wp:posOffset>
              </wp:positionH>
              <wp:positionV relativeFrom="page">
                <wp:posOffset>1737995</wp:posOffset>
              </wp:positionV>
              <wp:extent cx="2748280" cy="6262370"/>
              <wp:effectExtent l="1270" t="0" r="6350" b="63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626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92595C2" id="_x0000_t202" coordsize="21600,21600" o:spt="202" path="m,l,21600r21600,l21600,xe">
              <v:stroke joinstyle="miter"/>
              <v:path gradientshapeok="t" o:connecttype="rect"/>
            </v:shapetype>
            <v:shape id="Text Box 71" o:spid="_x0000_s1031" type="#_x0000_t202" style="position:absolute;margin-left:346.1pt;margin-top:136.85pt;width:216.4pt;height:493.1pt;z-index:-25165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" filled="f" stroked="f">
              <v:textbox inset="0,0,0,0">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7E9E" w14:textId="77777777" w:rsidR="008A3944" w:rsidRDefault="008A39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C70B" w14:textId="77777777" w:rsidR="008A3944" w:rsidRDefault="008A3944">
    <w:r>
      <w:rPr>
        <w:noProof/>
        <w:lang w:val="en-GB" w:eastAsia="en-GB"/>
      </w:rPr>
      <mc:AlternateContent>
        <mc:Choice Requires="wps">
          <w:drawing>
            <wp:anchor distT="0" distB="0" distL="114300" distR="114300" simplePos="0" relativeHeight="251658251" behindDoc="1" locked="0" layoutInCell="1" allowOverlap="1" wp14:anchorId="091E4247" wp14:editId="68E14787">
              <wp:simplePos x="0" y="0"/>
              <wp:positionH relativeFrom="page">
                <wp:posOffset>6903085</wp:posOffset>
              </wp:positionH>
              <wp:positionV relativeFrom="page">
                <wp:posOffset>10048875</wp:posOffset>
              </wp:positionV>
              <wp:extent cx="197485" cy="186690"/>
              <wp:effectExtent l="0" t="0" r="5715" b="0"/>
              <wp:wrapThrough wrapText="bothSides">
                <wp:wrapPolygon edited="0">
                  <wp:start x="0" y="0"/>
                  <wp:lineTo x="0" y="17633"/>
                  <wp:lineTo x="19447" y="17633"/>
                  <wp:lineTo x="19447" y="0"/>
                  <wp:lineTo x="0" y="0"/>
                </wp:wrapPolygon>
              </wp:wrapThrough>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86690"/>
                      </a:xfrm>
                      <a:prstGeom prst="rect">
                        <a:avLst/>
                      </a:prstGeom>
                      <a:solidFill>
                        <a:srgbClr val="7DC2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D9B76" w14:textId="16865977"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0E0C86">
                            <w:rPr>
                              <w:b/>
                              <w:bCs/>
                              <w:noProof/>
                              <w:color w:val="FFFFFF"/>
                              <w:sz w:val="14"/>
                              <w:szCs w:val="14"/>
                            </w:rPr>
                            <w:t>7</w:t>
                          </w:r>
                          <w:r w:rsidRPr="0062326A">
                            <w:rPr>
                              <w:b/>
                              <w:bCs/>
                              <w:color w:val="FFFFFF"/>
                              <w:sz w:val="14"/>
                              <w:szCs w:val="1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E4247" id="Rectangle 3" o:spid="_x0000_s1032" style="position:absolute;margin-left:543.55pt;margin-top:791.25pt;width:15.55pt;height:14.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" fillcolor="#7dc242" stroked="f">
              <v:textbox inset="0,0,0,0">
                <w:txbxContent>
                  <w:p w14:paraId="3C2D9B76" w14:textId="16865977"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0E0C86">
                      <w:rPr>
                        <w:b/>
                        <w:bCs/>
                        <w:noProof/>
                        <w:color w:val="FFFFFF"/>
                        <w:sz w:val="14"/>
                        <w:szCs w:val="14"/>
                      </w:rPr>
                      <w:t>7</w:t>
                    </w:r>
                    <w:r w:rsidRPr="0062326A">
                      <w:rPr>
                        <w:b/>
                        <w:bCs/>
                        <w:color w:val="FFFFFF"/>
                        <w:sz w:val="14"/>
                        <w:szCs w:val="14"/>
                      </w:rPr>
                      <w:fldChar w:fldCharType="end"/>
                    </w:r>
                  </w:p>
                </w:txbxContent>
              </v:textbox>
              <w10:wrap type="through" anchorx="page" anchory="page"/>
            </v:rect>
          </w:pict>
        </mc:Fallback>
      </mc:AlternateContent>
    </w:r>
    <w:r>
      <w:rPr>
        <w:noProof/>
        <w:lang w:val="en-GB" w:eastAsia="en-GB"/>
      </w:rPr>
      <mc:AlternateContent>
        <mc:Choice Requires="wps">
          <w:drawing>
            <wp:anchor distT="4294967295" distB="4294967295" distL="114300" distR="114300" simplePos="0" relativeHeight="251658252" behindDoc="0" locked="0" layoutInCell="1" allowOverlap="1" wp14:anchorId="2581E68D" wp14:editId="03768744">
              <wp:simplePos x="0" y="0"/>
              <wp:positionH relativeFrom="page">
                <wp:posOffset>894715</wp:posOffset>
              </wp:positionH>
              <wp:positionV relativeFrom="page">
                <wp:posOffset>9987914</wp:posOffset>
              </wp:positionV>
              <wp:extent cx="6202680" cy="0"/>
              <wp:effectExtent l="0" t="0" r="20320" b="25400"/>
              <wp:wrapThrough wrapText="bothSides">
                <wp:wrapPolygon edited="0">
                  <wp:start x="0" y="-1"/>
                  <wp:lineTo x="0" y="-1"/>
                  <wp:lineTo x="21582" y="-1"/>
                  <wp:lineTo x="21582" y="-1"/>
                  <wp:lineTo x="0" y="-1"/>
                </wp:wrapPolygon>
              </wp:wrapThrough>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026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C28B034" id="Line 6" o:spid="_x0000_s1026" style="position:absolute;z-index:251674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45pt,786.45pt" to="558.85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" strokecolor="#231f20" strokeweight=".5pt">
              <o:lock v:ext="edit" shapetype="f"/>
              <w10:wrap type="through" anchorx="page" anchory="page"/>
            </v:line>
          </w:pict>
        </mc:Fallback>
      </mc:AlternateContent>
    </w:r>
    <w:r>
      <w:rPr>
        <w:noProof/>
        <w:lang w:val="en-GB" w:eastAsia="en-GB"/>
      </w:rPr>
      <mc:AlternateContent>
        <mc:Choice Requires="wps">
          <w:drawing>
            <wp:anchor distT="0" distB="0" distL="114300" distR="114300" simplePos="0" relativeHeight="251658253" behindDoc="0" locked="0" layoutInCell="1" allowOverlap="1" wp14:anchorId="752FFF96" wp14:editId="4D6D0D0F">
              <wp:simplePos x="0" y="0"/>
              <wp:positionH relativeFrom="page">
                <wp:posOffset>882015</wp:posOffset>
              </wp:positionH>
              <wp:positionV relativeFrom="page">
                <wp:posOffset>10091420</wp:posOffset>
              </wp:positionV>
              <wp:extent cx="5433060" cy="125095"/>
              <wp:effectExtent l="0" t="0" r="2540" b="1905"/>
              <wp:wrapThrough wrapText="bothSides">
                <wp:wrapPolygon edited="0">
                  <wp:start x="0" y="0"/>
                  <wp:lineTo x="0" y="17543"/>
                  <wp:lineTo x="21509" y="17543"/>
                  <wp:lineTo x="21509"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 xml:space="preserve">We’re Watching </w:t>
                          </w:r>
                          <w:proofErr w:type="gramStart"/>
                          <w:r w:rsidR="006B761C">
                            <w:rPr>
                              <w:rFonts w:ascii="Arial" w:hAnsi="Arial"/>
                              <w:b/>
                              <w:bCs/>
                              <w:color w:val="7DC242"/>
                            </w:rPr>
                            <w:t>You</w:t>
                          </w:r>
                          <w:r w:rsidR="006B761C" w:rsidRPr="00193605">
                            <w:rPr>
                              <w:rFonts w:ascii="Arial" w:hAnsi="Arial"/>
                              <w:b/>
                              <w:bCs/>
                              <w:color w:val="7DC242"/>
                            </w:rPr>
                            <w:t xml:space="preserve">  </w:t>
                          </w:r>
                          <w:r w:rsidR="008A3944" w:rsidRPr="00193605">
                            <w:rPr>
                              <w:rFonts w:ascii="Arial" w:hAnsi="Arial"/>
                              <w:b/>
                              <w:bCs/>
                              <w:color w:val="7DC242"/>
                            </w:rPr>
                            <w:t>|</w:t>
                          </w:r>
                          <w:proofErr w:type="gramEnd"/>
                          <w:r w:rsidR="008A3944" w:rsidRPr="00193605">
                            <w:rPr>
                              <w:rFonts w:ascii="Arial" w:hAnsi="Arial"/>
                            </w:rPr>
                            <w:t xml:space="preserve">  </w:t>
                          </w:r>
                          <w:proofErr w:type="spellStart"/>
                          <w:r w:rsidR="006B761C">
                            <w:rPr>
                              <w:rFonts w:ascii="Arial" w:hAnsi="Arial"/>
                            </w:rPr>
                            <w:t>Non members</w:t>
                          </w:r>
                          <w:proofErr w:type="spellEnd"/>
                          <w:r w:rsidR="006B761C">
                            <w:rPr>
                              <w:rFonts w:ascii="Arial" w:hAnsi="Arial"/>
                            </w:rPr>
                            <w:t xml:space="preserve"> order f</w:t>
                          </w:r>
                          <w:r w:rsidRPr="00193605">
                            <w:rPr>
                              <w:rFonts w:ascii="Arial" w:hAnsi="Arial"/>
                            </w:rPr>
                            <w:t>orm</w:t>
                          </w:r>
                        </w:p>
                        <w:p w14:paraId="34D6BD02" w14:textId="77777777" w:rsidR="008A3944" w:rsidRPr="00193605" w:rsidRDefault="008A3944" w:rsidP="002763F9">
                          <w:pPr>
                            <w:spacing w:before="15"/>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FF96" id="_x0000_t202" coordsize="21600,21600" o:spt="202" path="m,l,21600r21600,l21600,xe">
              <v:stroke joinstyle="miter"/>
              <v:path gradientshapeok="t" o:connecttype="rect"/>
            </v:shapetype>
            <v:shape id="Text Box 7" o:spid="_x0000_s1033" type="#_x0000_t202" style="position:absolute;margin-left:69.45pt;margin-top:794.6pt;width:427.8pt;height:9.8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Q2wEAAJgDAAAOAAAAZHJzL2Uyb0RvYy54bWysU1Fv0zAQfkfiP1h+p0k7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" filled="f" stroked="f">
              <v:textbox inset="0,0,0,0">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 xml:space="preserve">We’re Watching </w:t>
                    </w:r>
                    <w:proofErr w:type="gramStart"/>
                    <w:r w:rsidR="006B761C">
                      <w:rPr>
                        <w:rFonts w:ascii="Arial" w:hAnsi="Arial"/>
                        <w:b/>
                        <w:bCs/>
                        <w:color w:val="7DC242"/>
                      </w:rPr>
                      <w:t>You</w:t>
                    </w:r>
                    <w:r w:rsidR="006B761C" w:rsidRPr="00193605">
                      <w:rPr>
                        <w:rFonts w:ascii="Arial" w:hAnsi="Arial"/>
                        <w:b/>
                        <w:bCs/>
                        <w:color w:val="7DC242"/>
                      </w:rPr>
                      <w:t xml:space="preserve">  </w:t>
                    </w:r>
                    <w:r w:rsidR="008A3944" w:rsidRPr="00193605">
                      <w:rPr>
                        <w:rFonts w:ascii="Arial" w:hAnsi="Arial"/>
                        <w:b/>
                        <w:bCs/>
                        <w:color w:val="7DC242"/>
                      </w:rPr>
                      <w:t>|</w:t>
                    </w:r>
                    <w:proofErr w:type="gramEnd"/>
                    <w:r w:rsidR="008A3944" w:rsidRPr="00193605">
                      <w:rPr>
                        <w:rFonts w:ascii="Arial" w:hAnsi="Arial"/>
                      </w:rPr>
                      <w:t xml:space="preserve">  </w:t>
                    </w:r>
                    <w:proofErr w:type="spellStart"/>
                    <w:r w:rsidR="006B761C">
                      <w:rPr>
                        <w:rFonts w:ascii="Arial" w:hAnsi="Arial"/>
                      </w:rPr>
                      <w:t>Non members</w:t>
                    </w:r>
                    <w:proofErr w:type="spellEnd"/>
                    <w:r w:rsidR="006B761C">
                      <w:rPr>
                        <w:rFonts w:ascii="Arial" w:hAnsi="Arial"/>
                      </w:rPr>
                      <w:t xml:space="preserve"> order f</w:t>
                    </w:r>
                    <w:r w:rsidRPr="00193605">
                      <w:rPr>
                        <w:rFonts w:ascii="Arial" w:hAnsi="Arial"/>
                      </w:rPr>
                      <w:t>orm</w:t>
                    </w:r>
                  </w:p>
                  <w:p w14:paraId="34D6BD02" w14:textId="77777777" w:rsidR="008A3944" w:rsidRPr="00193605" w:rsidRDefault="008A3944" w:rsidP="002763F9">
                    <w:pPr>
                      <w:spacing w:before="15"/>
                      <w:ind w:left="20"/>
                      <w:rPr>
                        <w:sz w:val="14"/>
                      </w:rPr>
                    </w:pPr>
                  </w:p>
                </w:txbxContent>
              </v:textbox>
              <w10:wrap type="through" anchorx="page" anchory="page"/>
            </v:shape>
          </w:pict>
        </mc:Fallback>
      </mc:AlternateContent>
    </w:r>
    <w:r>
      <w:rPr>
        <w:noProof/>
        <w:lang w:val="en-GB" w:eastAsia="en-GB"/>
      </w:rPr>
      <w:drawing>
        <wp:anchor distT="0" distB="0" distL="114300" distR="114300" simplePos="0" relativeHeight="251658254" behindDoc="0" locked="0" layoutInCell="1" allowOverlap="1" wp14:anchorId="6B9AE41E" wp14:editId="302E53C7">
          <wp:simplePos x="0" y="0"/>
          <wp:positionH relativeFrom="page">
            <wp:posOffset>5832475</wp:posOffset>
          </wp:positionH>
          <wp:positionV relativeFrom="page">
            <wp:posOffset>220980</wp:posOffset>
          </wp:positionV>
          <wp:extent cx="1473200" cy="927100"/>
          <wp:effectExtent l="0" t="0" r="0" b="0"/>
          <wp:wrapThrough wrapText="bothSides">
            <wp:wrapPolygon edited="0">
              <wp:start x="5586" y="4142"/>
              <wp:lineTo x="2234" y="11836"/>
              <wp:lineTo x="2979" y="17753"/>
              <wp:lineTo x="15269" y="17753"/>
              <wp:lineTo x="15641" y="16570"/>
              <wp:lineTo x="18993" y="13019"/>
              <wp:lineTo x="18248" y="8285"/>
              <wp:lineTo x="8193" y="4142"/>
              <wp:lineTo x="5586" y="4142"/>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T Logo Smal Col.pdf"/>
                  <pic:cNvPicPr/>
                </pic:nvPicPr>
                <pic:blipFill>
                  <a:blip r:embed="rId1">
                    <a:extLst>
                      <a:ext uri="{28A0092B-C50C-407E-A947-70E740481C1C}">
                        <a14:useLocalDpi xmlns:a14="http://schemas.microsoft.com/office/drawing/2010/main" val="0"/>
                      </a:ext>
                    </a:extLst>
                  </a:blip>
                  <a:stretch>
                    <a:fillRect/>
                  </a:stretch>
                </pic:blipFill>
                <pic:spPr>
                  <a:xfrm>
                    <a:off x="0" y="0"/>
                    <a:ext cx="1473200" cy="927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FF66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5EFE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ACAE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7620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29A8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F671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742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050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B8D4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064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50C0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623C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6627CF2"/>
    <w:multiLevelType w:val="hybridMultilevel"/>
    <w:tmpl w:val="08029F54"/>
    <w:lvl w:ilvl="0" w:tplc="39806728">
      <w:start w:val="1"/>
      <w:numFmt w:val="bullet"/>
      <w:pStyle w:val="KBTBullet"/>
      <w:lvlText w:val=""/>
      <w:lvlJc w:val="left"/>
      <w:pPr>
        <w:ind w:left="360" w:hanging="360"/>
      </w:pPr>
      <w:rPr>
        <w:rFonts w:ascii="Symbol" w:hAnsi="Symbol"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13" w15:restartNumberingAfterBreak="0">
    <w:nsid w:val="07950449"/>
    <w:multiLevelType w:val="hybridMultilevel"/>
    <w:tmpl w:val="2D72F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427CC4"/>
    <w:multiLevelType w:val="hybridMultilevel"/>
    <w:tmpl w:val="7C16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F07"/>
    <w:multiLevelType w:val="multilevel"/>
    <w:tmpl w:val="06AC4482"/>
    <w:styleLink w:val="KBGBullets"/>
    <w:lvl w:ilvl="0">
      <w:start w:val="1"/>
      <w:numFmt w:val="bullet"/>
      <w:lvlText w:val=""/>
      <w:lvlJc w:val="left"/>
      <w:pPr>
        <w:tabs>
          <w:tab w:val="num" w:pos="170"/>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6" w15:restartNumberingAfterBreak="0">
    <w:nsid w:val="09291311"/>
    <w:multiLevelType w:val="hybridMultilevel"/>
    <w:tmpl w:val="6FE2AB52"/>
    <w:lvl w:ilvl="0" w:tplc="96025F8E">
      <w:start w:val="1"/>
      <w:numFmt w:val="bullet"/>
      <w:lvlText w:val=""/>
      <w:lvlJc w:val="left"/>
      <w:pPr>
        <w:tabs>
          <w:tab w:val="num" w:pos="304"/>
        </w:tabs>
        <w:ind w:left="36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248666E5"/>
    <w:multiLevelType w:val="hybridMultilevel"/>
    <w:tmpl w:val="702821B2"/>
    <w:lvl w:ilvl="0" w:tplc="96025F8E">
      <w:start w:val="1"/>
      <w:numFmt w:val="bullet"/>
      <w:lvlText w:val=""/>
      <w:lvlJc w:val="left"/>
      <w:pPr>
        <w:tabs>
          <w:tab w:val="num" w:pos="814"/>
        </w:tabs>
        <w:ind w:left="87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990" w:hanging="360"/>
      </w:pPr>
      <w:rPr>
        <w:rFonts w:ascii="Courier New" w:hAnsi="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8" w15:restartNumberingAfterBreak="0">
    <w:nsid w:val="27F811C6"/>
    <w:multiLevelType w:val="multilevel"/>
    <w:tmpl w:val="302C9578"/>
    <w:lvl w:ilvl="0">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9" w15:restartNumberingAfterBreak="0">
    <w:nsid w:val="28EA57A5"/>
    <w:multiLevelType w:val="hybridMultilevel"/>
    <w:tmpl w:val="1FDC961E"/>
    <w:lvl w:ilvl="0" w:tplc="00003FB6">
      <w:start w:val="1"/>
      <w:numFmt w:val="bullet"/>
      <w:lvlText w:val=""/>
      <w:lvlJc w:val="left"/>
      <w:pPr>
        <w:ind w:left="740" w:hanging="55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2B691CA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CCF384D"/>
    <w:multiLevelType w:val="hybridMultilevel"/>
    <w:tmpl w:val="D278CE1A"/>
    <w:lvl w:ilvl="0" w:tplc="46745532">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207134"/>
    <w:multiLevelType w:val="hybridMultilevel"/>
    <w:tmpl w:val="5A5CDF64"/>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23" w15:restartNumberingAfterBreak="0">
    <w:nsid w:val="2F922CD6"/>
    <w:multiLevelType w:val="hybridMultilevel"/>
    <w:tmpl w:val="A2F06D32"/>
    <w:lvl w:ilvl="0" w:tplc="00003FB6">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724A4"/>
    <w:multiLevelType w:val="hybridMultilevel"/>
    <w:tmpl w:val="AAE6B2C6"/>
    <w:lvl w:ilvl="0" w:tplc="F6164F6E">
      <w:numFmt w:val="bullet"/>
      <w:lvlText w:val="•"/>
      <w:lvlJc w:val="left"/>
      <w:pPr>
        <w:ind w:left="160" w:hanging="140"/>
      </w:pPr>
      <w:rPr>
        <w:rFonts w:ascii="Arial" w:eastAsia="Arial" w:hAnsi="Arial" w:cs="Arial" w:hint="default"/>
        <w:color w:val="231F20"/>
        <w:w w:val="127"/>
        <w:sz w:val="18"/>
        <w:szCs w:val="18"/>
      </w:rPr>
    </w:lvl>
    <w:lvl w:ilvl="1" w:tplc="92D80BD0">
      <w:numFmt w:val="bullet"/>
      <w:lvlText w:val="•"/>
      <w:lvlJc w:val="left"/>
      <w:pPr>
        <w:ind w:left="419" w:hanging="140"/>
      </w:pPr>
      <w:rPr>
        <w:rFonts w:hint="default"/>
      </w:rPr>
    </w:lvl>
    <w:lvl w:ilvl="2" w:tplc="796ED42E">
      <w:numFmt w:val="bullet"/>
      <w:lvlText w:val="•"/>
      <w:lvlJc w:val="left"/>
      <w:pPr>
        <w:ind w:left="679" w:hanging="140"/>
      </w:pPr>
      <w:rPr>
        <w:rFonts w:hint="default"/>
      </w:rPr>
    </w:lvl>
    <w:lvl w:ilvl="3" w:tplc="8D7C6DA6">
      <w:numFmt w:val="bullet"/>
      <w:lvlText w:val="•"/>
      <w:lvlJc w:val="left"/>
      <w:pPr>
        <w:ind w:left="939" w:hanging="140"/>
      </w:pPr>
      <w:rPr>
        <w:rFonts w:hint="default"/>
      </w:rPr>
    </w:lvl>
    <w:lvl w:ilvl="4" w:tplc="EC00416C">
      <w:numFmt w:val="bullet"/>
      <w:lvlText w:val="•"/>
      <w:lvlJc w:val="left"/>
      <w:pPr>
        <w:ind w:left="1199" w:hanging="140"/>
      </w:pPr>
      <w:rPr>
        <w:rFonts w:hint="default"/>
      </w:rPr>
    </w:lvl>
    <w:lvl w:ilvl="5" w:tplc="3C8C2EAA">
      <w:numFmt w:val="bullet"/>
      <w:lvlText w:val="•"/>
      <w:lvlJc w:val="left"/>
      <w:pPr>
        <w:ind w:left="1459" w:hanging="140"/>
      </w:pPr>
      <w:rPr>
        <w:rFonts w:hint="default"/>
      </w:rPr>
    </w:lvl>
    <w:lvl w:ilvl="6" w:tplc="942A8B78">
      <w:numFmt w:val="bullet"/>
      <w:lvlText w:val="•"/>
      <w:lvlJc w:val="left"/>
      <w:pPr>
        <w:ind w:left="1719" w:hanging="140"/>
      </w:pPr>
      <w:rPr>
        <w:rFonts w:hint="default"/>
      </w:rPr>
    </w:lvl>
    <w:lvl w:ilvl="7" w:tplc="154E9260">
      <w:numFmt w:val="bullet"/>
      <w:lvlText w:val="•"/>
      <w:lvlJc w:val="left"/>
      <w:pPr>
        <w:ind w:left="1979" w:hanging="140"/>
      </w:pPr>
      <w:rPr>
        <w:rFonts w:hint="default"/>
      </w:rPr>
    </w:lvl>
    <w:lvl w:ilvl="8" w:tplc="EF9E0C72">
      <w:numFmt w:val="bullet"/>
      <w:lvlText w:val="•"/>
      <w:lvlJc w:val="left"/>
      <w:pPr>
        <w:ind w:left="2239" w:hanging="140"/>
      </w:pPr>
      <w:rPr>
        <w:rFonts w:hint="default"/>
      </w:rPr>
    </w:lvl>
  </w:abstractNum>
  <w:abstractNum w:abstractNumId="25" w15:restartNumberingAfterBreak="0">
    <w:nsid w:val="39A06490"/>
    <w:multiLevelType w:val="multilevel"/>
    <w:tmpl w:val="7C16B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A427C3"/>
    <w:multiLevelType w:val="hybridMultilevel"/>
    <w:tmpl w:val="06706CC6"/>
    <w:lvl w:ilvl="0" w:tplc="48BCC3F8">
      <w:start w:val="1"/>
      <w:numFmt w:val="decimal"/>
      <w:pStyle w:val="Numbering"/>
      <w:lvlText w:val="%1."/>
      <w:lvlJc w:val="left"/>
      <w:pPr>
        <w:ind w:left="360" w:hanging="360"/>
      </w:pPr>
      <w:rPr>
        <w:rFonts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27" w15:restartNumberingAfterBreak="0">
    <w:nsid w:val="46A725BE"/>
    <w:multiLevelType w:val="multilevel"/>
    <w:tmpl w:val="8EF26744"/>
    <w:lvl w:ilvl="0">
      <w:start w:val="1"/>
      <w:numFmt w:val="bullet"/>
      <w:lvlText w:val=""/>
      <w:lvlJc w:val="left"/>
      <w:pPr>
        <w:ind w:left="-28798" w:hanging="360"/>
      </w:pPr>
      <w:rPr>
        <w:rFonts w:ascii="Symbol" w:hAnsi="Symbol" w:hint="default"/>
      </w:rPr>
    </w:lvl>
    <w:lvl w:ilvl="1">
      <w:start w:val="1"/>
      <w:numFmt w:val="bullet"/>
      <w:lvlText w:val="o"/>
      <w:lvlJc w:val="left"/>
      <w:pPr>
        <w:ind w:left="-28078" w:hanging="360"/>
      </w:pPr>
      <w:rPr>
        <w:rFonts w:ascii="Courier New" w:hAnsi="Courier New" w:cs="Courier New" w:hint="default"/>
      </w:rPr>
    </w:lvl>
    <w:lvl w:ilvl="2">
      <w:start w:val="1"/>
      <w:numFmt w:val="bullet"/>
      <w:lvlText w:val=""/>
      <w:lvlJc w:val="left"/>
      <w:pPr>
        <w:ind w:left="-27358" w:hanging="360"/>
      </w:pPr>
      <w:rPr>
        <w:rFonts w:ascii="Wingdings" w:hAnsi="Wingdings" w:hint="default"/>
      </w:rPr>
    </w:lvl>
    <w:lvl w:ilvl="3">
      <w:start w:val="1"/>
      <w:numFmt w:val="bullet"/>
      <w:lvlText w:val=""/>
      <w:lvlJc w:val="left"/>
      <w:pPr>
        <w:ind w:left="-26638" w:hanging="360"/>
      </w:pPr>
      <w:rPr>
        <w:rFonts w:ascii="Symbol" w:hAnsi="Symbol" w:hint="default"/>
      </w:rPr>
    </w:lvl>
    <w:lvl w:ilvl="4">
      <w:start w:val="1"/>
      <w:numFmt w:val="bullet"/>
      <w:lvlText w:val="o"/>
      <w:lvlJc w:val="left"/>
      <w:pPr>
        <w:ind w:left="-25918" w:hanging="360"/>
      </w:pPr>
      <w:rPr>
        <w:rFonts w:ascii="Courier New" w:hAnsi="Courier New" w:cs="Courier New" w:hint="default"/>
      </w:rPr>
    </w:lvl>
    <w:lvl w:ilvl="5">
      <w:start w:val="1"/>
      <w:numFmt w:val="bullet"/>
      <w:lvlText w:val=""/>
      <w:lvlJc w:val="left"/>
      <w:pPr>
        <w:ind w:left="-25198" w:hanging="360"/>
      </w:pPr>
      <w:rPr>
        <w:rFonts w:ascii="Wingdings" w:hAnsi="Wingdings" w:hint="default"/>
      </w:rPr>
    </w:lvl>
    <w:lvl w:ilvl="6">
      <w:start w:val="1"/>
      <w:numFmt w:val="bullet"/>
      <w:lvlText w:val=""/>
      <w:lvlJc w:val="left"/>
      <w:pPr>
        <w:ind w:left="-24478" w:hanging="360"/>
      </w:pPr>
      <w:rPr>
        <w:rFonts w:ascii="Symbol" w:hAnsi="Symbol" w:hint="default"/>
      </w:rPr>
    </w:lvl>
    <w:lvl w:ilvl="7">
      <w:start w:val="1"/>
      <w:numFmt w:val="bullet"/>
      <w:lvlText w:val="o"/>
      <w:lvlJc w:val="left"/>
      <w:pPr>
        <w:ind w:left="-23758" w:hanging="360"/>
      </w:pPr>
      <w:rPr>
        <w:rFonts w:ascii="Courier New" w:hAnsi="Courier New" w:cs="Courier New" w:hint="default"/>
      </w:rPr>
    </w:lvl>
    <w:lvl w:ilvl="8">
      <w:start w:val="1"/>
      <w:numFmt w:val="bullet"/>
      <w:lvlText w:val=""/>
      <w:lvlJc w:val="left"/>
      <w:pPr>
        <w:ind w:left="-23038" w:hanging="360"/>
      </w:pPr>
      <w:rPr>
        <w:rFonts w:ascii="Wingdings" w:hAnsi="Wingdings" w:hint="default"/>
      </w:rPr>
    </w:lvl>
  </w:abstractNum>
  <w:abstractNum w:abstractNumId="28" w15:restartNumberingAfterBreak="0">
    <w:nsid w:val="4B9F62DE"/>
    <w:multiLevelType w:val="hybridMultilevel"/>
    <w:tmpl w:val="7324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2796A"/>
    <w:multiLevelType w:val="multilevel"/>
    <w:tmpl w:val="2EAE47CE"/>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30" w15:restartNumberingAfterBreak="0">
    <w:nsid w:val="54BF68B4"/>
    <w:multiLevelType w:val="multilevel"/>
    <w:tmpl w:val="D278CE1A"/>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227903"/>
    <w:multiLevelType w:val="hybridMultilevel"/>
    <w:tmpl w:val="D73E04FE"/>
    <w:lvl w:ilvl="0" w:tplc="DE448DCE">
      <w:start w:val="1"/>
      <w:numFmt w:val="bullet"/>
      <w:pStyle w:val="ListParagraph"/>
      <w:lvlText w:val=""/>
      <w:lvlJc w:val="left"/>
      <w:pPr>
        <w:ind w:left="284" w:hanging="284"/>
      </w:pPr>
      <w:rPr>
        <w:rFonts w:ascii="Symbol" w:hAnsi="Symbol" w:hint="default"/>
        <w:color w:val="009A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22D2B"/>
    <w:multiLevelType w:val="hybridMultilevel"/>
    <w:tmpl w:val="EB6C2A70"/>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33" w15:restartNumberingAfterBreak="0">
    <w:nsid w:val="63626F61"/>
    <w:multiLevelType w:val="hybridMultilevel"/>
    <w:tmpl w:val="50EE5250"/>
    <w:lvl w:ilvl="0" w:tplc="18B89AFE">
      <w:numFmt w:val="bullet"/>
      <w:lvlText w:val="•"/>
      <w:lvlJc w:val="left"/>
      <w:pPr>
        <w:ind w:left="320" w:hanging="140"/>
      </w:pPr>
      <w:rPr>
        <w:rFonts w:ascii="Arial" w:eastAsia="Arial" w:hAnsi="Arial" w:cs="Arial" w:hint="default"/>
        <w:color w:val="231F20"/>
        <w:w w:val="127"/>
        <w:sz w:val="18"/>
        <w:szCs w:val="18"/>
      </w:rPr>
    </w:lvl>
    <w:lvl w:ilvl="1" w:tplc="8A2E8DAE">
      <w:numFmt w:val="bullet"/>
      <w:lvlText w:val="•"/>
      <w:lvlJc w:val="left"/>
      <w:pPr>
        <w:ind w:left="571" w:hanging="140"/>
      </w:pPr>
      <w:rPr>
        <w:rFonts w:hint="default"/>
      </w:rPr>
    </w:lvl>
    <w:lvl w:ilvl="2" w:tplc="E3DE4942">
      <w:numFmt w:val="bullet"/>
      <w:lvlText w:val="•"/>
      <w:lvlJc w:val="left"/>
      <w:pPr>
        <w:ind w:left="822" w:hanging="140"/>
      </w:pPr>
      <w:rPr>
        <w:rFonts w:hint="default"/>
      </w:rPr>
    </w:lvl>
    <w:lvl w:ilvl="3" w:tplc="002E5896">
      <w:numFmt w:val="bullet"/>
      <w:lvlText w:val="•"/>
      <w:lvlJc w:val="left"/>
      <w:pPr>
        <w:ind w:left="1073" w:hanging="140"/>
      </w:pPr>
      <w:rPr>
        <w:rFonts w:hint="default"/>
      </w:rPr>
    </w:lvl>
    <w:lvl w:ilvl="4" w:tplc="D4E28ED8">
      <w:numFmt w:val="bullet"/>
      <w:lvlText w:val="•"/>
      <w:lvlJc w:val="left"/>
      <w:pPr>
        <w:ind w:left="1324" w:hanging="140"/>
      </w:pPr>
      <w:rPr>
        <w:rFonts w:hint="default"/>
      </w:rPr>
    </w:lvl>
    <w:lvl w:ilvl="5" w:tplc="6A3A9682">
      <w:numFmt w:val="bullet"/>
      <w:lvlText w:val="•"/>
      <w:lvlJc w:val="left"/>
      <w:pPr>
        <w:ind w:left="1575" w:hanging="140"/>
      </w:pPr>
      <w:rPr>
        <w:rFonts w:hint="default"/>
      </w:rPr>
    </w:lvl>
    <w:lvl w:ilvl="6" w:tplc="63BC880C">
      <w:numFmt w:val="bullet"/>
      <w:lvlText w:val="•"/>
      <w:lvlJc w:val="left"/>
      <w:pPr>
        <w:ind w:left="1826" w:hanging="140"/>
      </w:pPr>
      <w:rPr>
        <w:rFonts w:hint="default"/>
      </w:rPr>
    </w:lvl>
    <w:lvl w:ilvl="7" w:tplc="AAA87B7C">
      <w:numFmt w:val="bullet"/>
      <w:lvlText w:val="•"/>
      <w:lvlJc w:val="left"/>
      <w:pPr>
        <w:ind w:left="2077" w:hanging="140"/>
      </w:pPr>
      <w:rPr>
        <w:rFonts w:hint="default"/>
      </w:rPr>
    </w:lvl>
    <w:lvl w:ilvl="8" w:tplc="D3A6475A">
      <w:numFmt w:val="bullet"/>
      <w:lvlText w:val="•"/>
      <w:lvlJc w:val="left"/>
      <w:pPr>
        <w:ind w:left="2328" w:hanging="140"/>
      </w:pPr>
      <w:rPr>
        <w:rFonts w:hint="default"/>
      </w:rPr>
    </w:lvl>
  </w:abstractNum>
  <w:abstractNum w:abstractNumId="34" w15:restartNumberingAfterBreak="0">
    <w:nsid w:val="63B02F3B"/>
    <w:multiLevelType w:val="hybridMultilevel"/>
    <w:tmpl w:val="44664982"/>
    <w:lvl w:ilvl="0" w:tplc="61F08B98">
      <w:numFmt w:val="bullet"/>
      <w:lvlText w:val="•"/>
      <w:lvlJc w:val="left"/>
      <w:pPr>
        <w:ind w:left="320" w:hanging="140"/>
      </w:pPr>
      <w:rPr>
        <w:rFonts w:ascii="Arial" w:eastAsia="Arial" w:hAnsi="Arial" w:cs="Arial" w:hint="default"/>
        <w:color w:val="231F20"/>
        <w:w w:val="127"/>
        <w:sz w:val="18"/>
        <w:szCs w:val="18"/>
      </w:rPr>
    </w:lvl>
    <w:lvl w:ilvl="1" w:tplc="E47A9D5A">
      <w:numFmt w:val="bullet"/>
      <w:lvlText w:val="•"/>
      <w:lvlJc w:val="left"/>
      <w:pPr>
        <w:ind w:left="571" w:hanging="140"/>
      </w:pPr>
      <w:rPr>
        <w:rFonts w:hint="default"/>
      </w:rPr>
    </w:lvl>
    <w:lvl w:ilvl="2" w:tplc="F214A548">
      <w:numFmt w:val="bullet"/>
      <w:lvlText w:val="•"/>
      <w:lvlJc w:val="left"/>
      <w:pPr>
        <w:ind w:left="822" w:hanging="140"/>
      </w:pPr>
      <w:rPr>
        <w:rFonts w:hint="default"/>
      </w:rPr>
    </w:lvl>
    <w:lvl w:ilvl="3" w:tplc="35242330">
      <w:numFmt w:val="bullet"/>
      <w:lvlText w:val="•"/>
      <w:lvlJc w:val="left"/>
      <w:pPr>
        <w:ind w:left="1073" w:hanging="140"/>
      </w:pPr>
      <w:rPr>
        <w:rFonts w:hint="default"/>
      </w:rPr>
    </w:lvl>
    <w:lvl w:ilvl="4" w:tplc="5F247B3E">
      <w:numFmt w:val="bullet"/>
      <w:lvlText w:val="•"/>
      <w:lvlJc w:val="left"/>
      <w:pPr>
        <w:ind w:left="1324" w:hanging="140"/>
      </w:pPr>
      <w:rPr>
        <w:rFonts w:hint="default"/>
      </w:rPr>
    </w:lvl>
    <w:lvl w:ilvl="5" w:tplc="7D6ADC42">
      <w:numFmt w:val="bullet"/>
      <w:lvlText w:val="•"/>
      <w:lvlJc w:val="left"/>
      <w:pPr>
        <w:ind w:left="1575" w:hanging="140"/>
      </w:pPr>
      <w:rPr>
        <w:rFonts w:hint="default"/>
      </w:rPr>
    </w:lvl>
    <w:lvl w:ilvl="6" w:tplc="6CBE2130">
      <w:numFmt w:val="bullet"/>
      <w:lvlText w:val="•"/>
      <w:lvlJc w:val="left"/>
      <w:pPr>
        <w:ind w:left="1826" w:hanging="140"/>
      </w:pPr>
      <w:rPr>
        <w:rFonts w:hint="default"/>
      </w:rPr>
    </w:lvl>
    <w:lvl w:ilvl="7" w:tplc="7ED06B7E">
      <w:numFmt w:val="bullet"/>
      <w:lvlText w:val="•"/>
      <w:lvlJc w:val="left"/>
      <w:pPr>
        <w:ind w:left="2077" w:hanging="140"/>
      </w:pPr>
      <w:rPr>
        <w:rFonts w:hint="default"/>
      </w:rPr>
    </w:lvl>
    <w:lvl w:ilvl="8" w:tplc="3EF804DC">
      <w:numFmt w:val="bullet"/>
      <w:lvlText w:val="•"/>
      <w:lvlJc w:val="left"/>
      <w:pPr>
        <w:ind w:left="2328" w:hanging="140"/>
      </w:pPr>
      <w:rPr>
        <w:rFonts w:hint="default"/>
      </w:rPr>
    </w:lvl>
  </w:abstractNum>
  <w:abstractNum w:abstractNumId="35" w15:restartNumberingAfterBreak="0">
    <w:nsid w:val="669D6439"/>
    <w:multiLevelType w:val="hybridMultilevel"/>
    <w:tmpl w:val="5E007E74"/>
    <w:lvl w:ilvl="0" w:tplc="999C74B8">
      <w:numFmt w:val="bullet"/>
      <w:lvlText w:val="•"/>
      <w:lvlJc w:val="left"/>
      <w:pPr>
        <w:ind w:left="160" w:hanging="140"/>
      </w:pPr>
      <w:rPr>
        <w:rFonts w:ascii="Arial" w:eastAsia="Arial" w:hAnsi="Arial" w:cs="Arial" w:hint="default"/>
        <w:color w:val="231F20"/>
        <w:w w:val="127"/>
        <w:sz w:val="18"/>
        <w:szCs w:val="18"/>
      </w:rPr>
    </w:lvl>
    <w:lvl w:ilvl="1" w:tplc="43E6378E">
      <w:numFmt w:val="bullet"/>
      <w:lvlText w:val="•"/>
      <w:lvlJc w:val="left"/>
      <w:pPr>
        <w:ind w:left="419" w:hanging="140"/>
      </w:pPr>
      <w:rPr>
        <w:rFonts w:hint="default"/>
      </w:rPr>
    </w:lvl>
    <w:lvl w:ilvl="2" w:tplc="BCF48CEC">
      <w:numFmt w:val="bullet"/>
      <w:lvlText w:val="•"/>
      <w:lvlJc w:val="left"/>
      <w:pPr>
        <w:ind w:left="679" w:hanging="140"/>
      </w:pPr>
      <w:rPr>
        <w:rFonts w:hint="default"/>
      </w:rPr>
    </w:lvl>
    <w:lvl w:ilvl="3" w:tplc="9F306A5A">
      <w:numFmt w:val="bullet"/>
      <w:lvlText w:val="•"/>
      <w:lvlJc w:val="left"/>
      <w:pPr>
        <w:ind w:left="939" w:hanging="140"/>
      </w:pPr>
      <w:rPr>
        <w:rFonts w:hint="default"/>
      </w:rPr>
    </w:lvl>
    <w:lvl w:ilvl="4" w:tplc="8E8656E4">
      <w:numFmt w:val="bullet"/>
      <w:lvlText w:val="•"/>
      <w:lvlJc w:val="left"/>
      <w:pPr>
        <w:ind w:left="1199" w:hanging="140"/>
      </w:pPr>
      <w:rPr>
        <w:rFonts w:hint="default"/>
      </w:rPr>
    </w:lvl>
    <w:lvl w:ilvl="5" w:tplc="E3F2447C">
      <w:numFmt w:val="bullet"/>
      <w:lvlText w:val="•"/>
      <w:lvlJc w:val="left"/>
      <w:pPr>
        <w:ind w:left="1459" w:hanging="140"/>
      </w:pPr>
      <w:rPr>
        <w:rFonts w:hint="default"/>
      </w:rPr>
    </w:lvl>
    <w:lvl w:ilvl="6" w:tplc="CF1E66F4">
      <w:numFmt w:val="bullet"/>
      <w:lvlText w:val="•"/>
      <w:lvlJc w:val="left"/>
      <w:pPr>
        <w:ind w:left="1719" w:hanging="140"/>
      </w:pPr>
      <w:rPr>
        <w:rFonts w:hint="default"/>
      </w:rPr>
    </w:lvl>
    <w:lvl w:ilvl="7" w:tplc="1F125CE2">
      <w:numFmt w:val="bullet"/>
      <w:lvlText w:val="•"/>
      <w:lvlJc w:val="left"/>
      <w:pPr>
        <w:ind w:left="1979" w:hanging="140"/>
      </w:pPr>
      <w:rPr>
        <w:rFonts w:hint="default"/>
      </w:rPr>
    </w:lvl>
    <w:lvl w:ilvl="8" w:tplc="B0F67220">
      <w:numFmt w:val="bullet"/>
      <w:lvlText w:val="•"/>
      <w:lvlJc w:val="left"/>
      <w:pPr>
        <w:ind w:left="2239" w:hanging="140"/>
      </w:pPr>
      <w:rPr>
        <w:rFonts w:hint="default"/>
      </w:rPr>
    </w:lvl>
  </w:abstractNum>
  <w:abstractNum w:abstractNumId="36" w15:restartNumberingAfterBreak="0">
    <w:nsid w:val="67F45A1B"/>
    <w:multiLevelType w:val="multilevel"/>
    <w:tmpl w:val="005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800FD"/>
    <w:multiLevelType w:val="hybridMultilevel"/>
    <w:tmpl w:val="302C9578"/>
    <w:lvl w:ilvl="0" w:tplc="E5F6B29E">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8" w15:restartNumberingAfterBreak="0">
    <w:nsid w:val="7BCB6C2C"/>
    <w:multiLevelType w:val="hybridMultilevel"/>
    <w:tmpl w:val="2EAE47CE"/>
    <w:lvl w:ilvl="0" w:tplc="44446D6C">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9" w15:restartNumberingAfterBreak="0">
    <w:nsid w:val="7D7A0A2E"/>
    <w:multiLevelType w:val="multilevel"/>
    <w:tmpl w:val="94E2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44A4D"/>
    <w:multiLevelType w:val="multilevel"/>
    <w:tmpl w:val="19B0D970"/>
    <w:lvl w:ilvl="0">
      <w:start w:val="1"/>
      <w:numFmt w:val="bullet"/>
      <w:lvlText w:val=""/>
      <w:lvlJc w:val="left"/>
      <w:pPr>
        <w:ind w:left="14328" w:hanging="360"/>
      </w:pPr>
      <w:rPr>
        <w:rFonts w:ascii="Symbol" w:hAnsi="Symbol" w:hint="default"/>
      </w:rPr>
    </w:lvl>
    <w:lvl w:ilvl="1">
      <w:start w:val="1"/>
      <w:numFmt w:val="bullet"/>
      <w:lvlText w:val="o"/>
      <w:lvlJc w:val="left"/>
      <w:pPr>
        <w:ind w:left="15048" w:hanging="360"/>
      </w:pPr>
      <w:rPr>
        <w:rFonts w:ascii="Courier New" w:hAnsi="Courier New" w:cs="Courier New" w:hint="default"/>
      </w:rPr>
    </w:lvl>
    <w:lvl w:ilvl="2">
      <w:start w:val="1"/>
      <w:numFmt w:val="bullet"/>
      <w:lvlText w:val=""/>
      <w:lvlJc w:val="left"/>
      <w:pPr>
        <w:ind w:left="15768" w:hanging="360"/>
      </w:pPr>
      <w:rPr>
        <w:rFonts w:ascii="Wingdings" w:hAnsi="Wingdings" w:hint="default"/>
      </w:rPr>
    </w:lvl>
    <w:lvl w:ilvl="3">
      <w:start w:val="1"/>
      <w:numFmt w:val="bullet"/>
      <w:lvlText w:val=""/>
      <w:lvlJc w:val="left"/>
      <w:pPr>
        <w:ind w:left="16488" w:hanging="360"/>
      </w:pPr>
      <w:rPr>
        <w:rFonts w:ascii="Symbol" w:hAnsi="Symbol" w:hint="default"/>
      </w:rPr>
    </w:lvl>
    <w:lvl w:ilvl="4">
      <w:start w:val="1"/>
      <w:numFmt w:val="bullet"/>
      <w:lvlText w:val="o"/>
      <w:lvlJc w:val="left"/>
      <w:pPr>
        <w:ind w:left="17208" w:hanging="360"/>
      </w:pPr>
      <w:rPr>
        <w:rFonts w:ascii="Courier New" w:hAnsi="Courier New" w:cs="Courier New" w:hint="default"/>
      </w:rPr>
    </w:lvl>
    <w:lvl w:ilvl="5">
      <w:start w:val="1"/>
      <w:numFmt w:val="bullet"/>
      <w:lvlText w:val=""/>
      <w:lvlJc w:val="left"/>
      <w:pPr>
        <w:ind w:left="17928" w:hanging="360"/>
      </w:pPr>
      <w:rPr>
        <w:rFonts w:ascii="Wingdings" w:hAnsi="Wingdings" w:hint="default"/>
      </w:rPr>
    </w:lvl>
    <w:lvl w:ilvl="6">
      <w:start w:val="1"/>
      <w:numFmt w:val="bullet"/>
      <w:lvlText w:val=""/>
      <w:lvlJc w:val="left"/>
      <w:pPr>
        <w:ind w:left="18648" w:hanging="360"/>
      </w:pPr>
      <w:rPr>
        <w:rFonts w:ascii="Symbol" w:hAnsi="Symbol" w:hint="default"/>
      </w:rPr>
    </w:lvl>
    <w:lvl w:ilvl="7">
      <w:start w:val="1"/>
      <w:numFmt w:val="bullet"/>
      <w:lvlText w:val="o"/>
      <w:lvlJc w:val="left"/>
      <w:pPr>
        <w:ind w:left="19368" w:hanging="360"/>
      </w:pPr>
      <w:rPr>
        <w:rFonts w:ascii="Courier New" w:hAnsi="Courier New" w:cs="Courier New" w:hint="default"/>
      </w:rPr>
    </w:lvl>
    <w:lvl w:ilvl="8">
      <w:start w:val="1"/>
      <w:numFmt w:val="bullet"/>
      <w:lvlText w:val=""/>
      <w:lvlJc w:val="left"/>
      <w:pPr>
        <w:ind w:left="20088" w:hanging="360"/>
      </w:pPr>
      <w:rPr>
        <w:rFonts w:ascii="Wingdings" w:hAnsi="Wingdings" w:hint="default"/>
      </w:rPr>
    </w:lvl>
  </w:abstractNum>
  <w:num w:numId="1" w16cid:durableId="379210738">
    <w:abstractNumId w:val="24"/>
  </w:num>
  <w:num w:numId="2" w16cid:durableId="2068410619">
    <w:abstractNumId w:val="34"/>
  </w:num>
  <w:num w:numId="3" w16cid:durableId="1530335764">
    <w:abstractNumId w:val="35"/>
  </w:num>
  <w:num w:numId="4" w16cid:durableId="1990597421">
    <w:abstractNumId w:val="33"/>
  </w:num>
  <w:num w:numId="5" w16cid:durableId="220211395">
    <w:abstractNumId w:val="14"/>
  </w:num>
  <w:num w:numId="6" w16cid:durableId="330068042">
    <w:abstractNumId w:val="25"/>
  </w:num>
  <w:num w:numId="7" w16cid:durableId="1400053751">
    <w:abstractNumId w:val="23"/>
  </w:num>
  <w:num w:numId="8" w16cid:durableId="1480415295">
    <w:abstractNumId w:val="19"/>
  </w:num>
  <w:num w:numId="9" w16cid:durableId="1015575635">
    <w:abstractNumId w:val="17"/>
  </w:num>
  <w:num w:numId="10" w16cid:durableId="559051433">
    <w:abstractNumId w:val="16"/>
  </w:num>
  <w:num w:numId="11" w16cid:durableId="1424035334">
    <w:abstractNumId w:val="37"/>
  </w:num>
  <w:num w:numId="12" w16cid:durableId="99960428">
    <w:abstractNumId w:val="18"/>
  </w:num>
  <w:num w:numId="13" w16cid:durableId="439956322">
    <w:abstractNumId w:val="38"/>
  </w:num>
  <w:num w:numId="14" w16cid:durableId="165748282">
    <w:abstractNumId w:val="29"/>
  </w:num>
  <w:num w:numId="15" w16cid:durableId="728722379">
    <w:abstractNumId w:val="15"/>
  </w:num>
  <w:num w:numId="16" w16cid:durableId="1950895757">
    <w:abstractNumId w:val="20"/>
  </w:num>
  <w:num w:numId="17" w16cid:durableId="1248467253">
    <w:abstractNumId w:val="11"/>
  </w:num>
  <w:num w:numId="18" w16cid:durableId="644045427">
    <w:abstractNumId w:val="21"/>
  </w:num>
  <w:num w:numId="19" w16cid:durableId="1923643508">
    <w:abstractNumId w:val="30"/>
  </w:num>
  <w:num w:numId="20" w16cid:durableId="427235942">
    <w:abstractNumId w:val="10"/>
  </w:num>
  <w:num w:numId="21" w16cid:durableId="1383481346">
    <w:abstractNumId w:val="8"/>
  </w:num>
  <w:num w:numId="22" w16cid:durableId="959071286">
    <w:abstractNumId w:val="7"/>
  </w:num>
  <w:num w:numId="23" w16cid:durableId="1220705518">
    <w:abstractNumId w:val="6"/>
  </w:num>
  <w:num w:numId="24" w16cid:durableId="1956407267">
    <w:abstractNumId w:val="5"/>
  </w:num>
  <w:num w:numId="25" w16cid:durableId="701320286">
    <w:abstractNumId w:val="9"/>
  </w:num>
  <w:num w:numId="26" w16cid:durableId="514614387">
    <w:abstractNumId w:val="4"/>
  </w:num>
  <w:num w:numId="27" w16cid:durableId="380635498">
    <w:abstractNumId w:val="3"/>
  </w:num>
  <w:num w:numId="28" w16cid:durableId="1321957415">
    <w:abstractNumId w:val="2"/>
  </w:num>
  <w:num w:numId="29" w16cid:durableId="412510274">
    <w:abstractNumId w:val="1"/>
  </w:num>
  <w:num w:numId="30" w16cid:durableId="1610817063">
    <w:abstractNumId w:val="0"/>
  </w:num>
  <w:num w:numId="31" w16cid:durableId="194198468">
    <w:abstractNumId w:val="12"/>
  </w:num>
  <w:num w:numId="32" w16cid:durableId="593132253">
    <w:abstractNumId w:val="40"/>
  </w:num>
  <w:num w:numId="33" w16cid:durableId="1364094858">
    <w:abstractNumId w:val="27"/>
  </w:num>
  <w:num w:numId="34" w16cid:durableId="167604746">
    <w:abstractNumId w:val="22"/>
  </w:num>
  <w:num w:numId="35" w16cid:durableId="1736850321">
    <w:abstractNumId w:val="32"/>
  </w:num>
  <w:num w:numId="36" w16cid:durableId="507446058">
    <w:abstractNumId w:val="13"/>
  </w:num>
  <w:num w:numId="37" w16cid:durableId="963148133">
    <w:abstractNumId w:val="26"/>
  </w:num>
  <w:num w:numId="38" w16cid:durableId="1905600566">
    <w:abstractNumId w:val="31"/>
  </w:num>
  <w:num w:numId="39" w16cid:durableId="564292869">
    <w:abstractNumId w:val="28"/>
  </w:num>
  <w:num w:numId="40" w16cid:durableId="1578632549">
    <w:abstractNumId w:val="39"/>
  </w:num>
  <w:num w:numId="41" w16cid:durableId="179575258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567"/>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B2"/>
    <w:rsid w:val="000105CB"/>
    <w:rsid w:val="00011764"/>
    <w:rsid w:val="000506C8"/>
    <w:rsid w:val="00057BB5"/>
    <w:rsid w:val="00076103"/>
    <w:rsid w:val="00076EE4"/>
    <w:rsid w:val="00096161"/>
    <w:rsid w:val="00097417"/>
    <w:rsid w:val="000A4A3C"/>
    <w:rsid w:val="000B600D"/>
    <w:rsid w:val="000C2057"/>
    <w:rsid w:val="000E0C86"/>
    <w:rsid w:val="000E2F11"/>
    <w:rsid w:val="000E7888"/>
    <w:rsid w:val="000F2669"/>
    <w:rsid w:val="00110697"/>
    <w:rsid w:val="0011272E"/>
    <w:rsid w:val="00115031"/>
    <w:rsid w:val="0011777B"/>
    <w:rsid w:val="0012039F"/>
    <w:rsid w:val="0012235F"/>
    <w:rsid w:val="00127465"/>
    <w:rsid w:val="00137C2B"/>
    <w:rsid w:val="00145A10"/>
    <w:rsid w:val="00155CDC"/>
    <w:rsid w:val="001605F6"/>
    <w:rsid w:val="0016358E"/>
    <w:rsid w:val="00190423"/>
    <w:rsid w:val="00193605"/>
    <w:rsid w:val="00194E82"/>
    <w:rsid w:val="00197F8B"/>
    <w:rsid w:val="001A02B2"/>
    <w:rsid w:val="001A7387"/>
    <w:rsid w:val="001B77EC"/>
    <w:rsid w:val="001F2A79"/>
    <w:rsid w:val="00205CEA"/>
    <w:rsid w:val="00212D2D"/>
    <w:rsid w:val="00222CA7"/>
    <w:rsid w:val="002233EF"/>
    <w:rsid w:val="00230F26"/>
    <w:rsid w:val="00241C70"/>
    <w:rsid w:val="00246326"/>
    <w:rsid w:val="00250C58"/>
    <w:rsid w:val="002709FE"/>
    <w:rsid w:val="0027468E"/>
    <w:rsid w:val="002763F9"/>
    <w:rsid w:val="00293137"/>
    <w:rsid w:val="002B47A9"/>
    <w:rsid w:val="002B5619"/>
    <w:rsid w:val="002C15AA"/>
    <w:rsid w:val="002D71B2"/>
    <w:rsid w:val="002E524F"/>
    <w:rsid w:val="0030385A"/>
    <w:rsid w:val="00305EBF"/>
    <w:rsid w:val="00311FED"/>
    <w:rsid w:val="0032546F"/>
    <w:rsid w:val="00326A0C"/>
    <w:rsid w:val="00327851"/>
    <w:rsid w:val="003310FD"/>
    <w:rsid w:val="00334A15"/>
    <w:rsid w:val="00340536"/>
    <w:rsid w:val="003473AD"/>
    <w:rsid w:val="00350402"/>
    <w:rsid w:val="00356FBD"/>
    <w:rsid w:val="00365189"/>
    <w:rsid w:val="00371913"/>
    <w:rsid w:val="00380AF0"/>
    <w:rsid w:val="00395ED1"/>
    <w:rsid w:val="00396809"/>
    <w:rsid w:val="003C7FC7"/>
    <w:rsid w:val="003E1269"/>
    <w:rsid w:val="003F0A71"/>
    <w:rsid w:val="004001B6"/>
    <w:rsid w:val="00401F27"/>
    <w:rsid w:val="0042359B"/>
    <w:rsid w:val="0042594C"/>
    <w:rsid w:val="00447D7E"/>
    <w:rsid w:val="00453DD9"/>
    <w:rsid w:val="00466595"/>
    <w:rsid w:val="00477021"/>
    <w:rsid w:val="00486D9C"/>
    <w:rsid w:val="0049286E"/>
    <w:rsid w:val="00497BE7"/>
    <w:rsid w:val="004C7685"/>
    <w:rsid w:val="004C7FC9"/>
    <w:rsid w:val="004F434A"/>
    <w:rsid w:val="004F6A6E"/>
    <w:rsid w:val="005057D9"/>
    <w:rsid w:val="00505AB0"/>
    <w:rsid w:val="00505CDC"/>
    <w:rsid w:val="005134B1"/>
    <w:rsid w:val="005372AC"/>
    <w:rsid w:val="00543E99"/>
    <w:rsid w:val="0055414C"/>
    <w:rsid w:val="005742CD"/>
    <w:rsid w:val="00583008"/>
    <w:rsid w:val="00584CBC"/>
    <w:rsid w:val="005917B9"/>
    <w:rsid w:val="00596FBB"/>
    <w:rsid w:val="005A64B8"/>
    <w:rsid w:val="005B1774"/>
    <w:rsid w:val="005C2545"/>
    <w:rsid w:val="005F016C"/>
    <w:rsid w:val="006005D0"/>
    <w:rsid w:val="006101E5"/>
    <w:rsid w:val="006118B5"/>
    <w:rsid w:val="00615E25"/>
    <w:rsid w:val="00616364"/>
    <w:rsid w:val="006216A1"/>
    <w:rsid w:val="0062326A"/>
    <w:rsid w:val="00635D48"/>
    <w:rsid w:val="006378F0"/>
    <w:rsid w:val="00641116"/>
    <w:rsid w:val="006775B8"/>
    <w:rsid w:val="00680C09"/>
    <w:rsid w:val="00680CB0"/>
    <w:rsid w:val="006B761C"/>
    <w:rsid w:val="006E0152"/>
    <w:rsid w:val="00702DE1"/>
    <w:rsid w:val="0072615D"/>
    <w:rsid w:val="00727D89"/>
    <w:rsid w:val="007356BE"/>
    <w:rsid w:val="00737710"/>
    <w:rsid w:val="007441AA"/>
    <w:rsid w:val="007571D5"/>
    <w:rsid w:val="007576EE"/>
    <w:rsid w:val="007917F8"/>
    <w:rsid w:val="007A2AC2"/>
    <w:rsid w:val="007A3FAB"/>
    <w:rsid w:val="007D43AE"/>
    <w:rsid w:val="007D78D2"/>
    <w:rsid w:val="007E73C3"/>
    <w:rsid w:val="007F5541"/>
    <w:rsid w:val="00807710"/>
    <w:rsid w:val="008246FA"/>
    <w:rsid w:val="00832A7A"/>
    <w:rsid w:val="008348F7"/>
    <w:rsid w:val="00835BF8"/>
    <w:rsid w:val="00873827"/>
    <w:rsid w:val="0088021E"/>
    <w:rsid w:val="0088466B"/>
    <w:rsid w:val="008938B2"/>
    <w:rsid w:val="00895C4C"/>
    <w:rsid w:val="008A3944"/>
    <w:rsid w:val="008A3998"/>
    <w:rsid w:val="008B6EB7"/>
    <w:rsid w:val="008D262C"/>
    <w:rsid w:val="008D3E04"/>
    <w:rsid w:val="008E5CBB"/>
    <w:rsid w:val="008F4E62"/>
    <w:rsid w:val="00901A34"/>
    <w:rsid w:val="00915956"/>
    <w:rsid w:val="0093625E"/>
    <w:rsid w:val="00945331"/>
    <w:rsid w:val="00961FAC"/>
    <w:rsid w:val="00962968"/>
    <w:rsid w:val="0097376D"/>
    <w:rsid w:val="00993CC8"/>
    <w:rsid w:val="00996868"/>
    <w:rsid w:val="009A067D"/>
    <w:rsid w:val="009A2393"/>
    <w:rsid w:val="009A6CDA"/>
    <w:rsid w:val="009D2745"/>
    <w:rsid w:val="009D3DEE"/>
    <w:rsid w:val="009D44C0"/>
    <w:rsid w:val="009E4DBF"/>
    <w:rsid w:val="00A0201A"/>
    <w:rsid w:val="00A07CEB"/>
    <w:rsid w:val="00A22752"/>
    <w:rsid w:val="00A33764"/>
    <w:rsid w:val="00A42520"/>
    <w:rsid w:val="00A5796C"/>
    <w:rsid w:val="00A62750"/>
    <w:rsid w:val="00A70346"/>
    <w:rsid w:val="00A764BC"/>
    <w:rsid w:val="00A916F4"/>
    <w:rsid w:val="00A92879"/>
    <w:rsid w:val="00AA6824"/>
    <w:rsid w:val="00AB393C"/>
    <w:rsid w:val="00AB6740"/>
    <w:rsid w:val="00AE6D01"/>
    <w:rsid w:val="00AE7A94"/>
    <w:rsid w:val="00AF0CAC"/>
    <w:rsid w:val="00AF7D88"/>
    <w:rsid w:val="00B15232"/>
    <w:rsid w:val="00B21E9A"/>
    <w:rsid w:val="00B302FB"/>
    <w:rsid w:val="00B44E50"/>
    <w:rsid w:val="00B665D5"/>
    <w:rsid w:val="00BA5277"/>
    <w:rsid w:val="00BB70B5"/>
    <w:rsid w:val="00BC14E5"/>
    <w:rsid w:val="00BD2A92"/>
    <w:rsid w:val="00BD7FC5"/>
    <w:rsid w:val="00BE46C4"/>
    <w:rsid w:val="00BE6E43"/>
    <w:rsid w:val="00C00C63"/>
    <w:rsid w:val="00C23602"/>
    <w:rsid w:val="00C40E4A"/>
    <w:rsid w:val="00C75E9B"/>
    <w:rsid w:val="00C84E0D"/>
    <w:rsid w:val="00CA023A"/>
    <w:rsid w:val="00CA51E9"/>
    <w:rsid w:val="00CB2EDB"/>
    <w:rsid w:val="00CB3668"/>
    <w:rsid w:val="00CC1A8B"/>
    <w:rsid w:val="00CD3AD0"/>
    <w:rsid w:val="00CD76B0"/>
    <w:rsid w:val="00CE0A01"/>
    <w:rsid w:val="00CE54B3"/>
    <w:rsid w:val="00CE61EE"/>
    <w:rsid w:val="00CE67C4"/>
    <w:rsid w:val="00CE782E"/>
    <w:rsid w:val="00CF1396"/>
    <w:rsid w:val="00CF168F"/>
    <w:rsid w:val="00CF3845"/>
    <w:rsid w:val="00D36F76"/>
    <w:rsid w:val="00D46C80"/>
    <w:rsid w:val="00D530F5"/>
    <w:rsid w:val="00D53F22"/>
    <w:rsid w:val="00D6543E"/>
    <w:rsid w:val="00D76AF8"/>
    <w:rsid w:val="00D770F3"/>
    <w:rsid w:val="00D85484"/>
    <w:rsid w:val="00D9135B"/>
    <w:rsid w:val="00D93B0C"/>
    <w:rsid w:val="00D96E70"/>
    <w:rsid w:val="00DA7788"/>
    <w:rsid w:val="00DC3461"/>
    <w:rsid w:val="00DE6EB0"/>
    <w:rsid w:val="00E0280C"/>
    <w:rsid w:val="00E12717"/>
    <w:rsid w:val="00E25B29"/>
    <w:rsid w:val="00E26EA5"/>
    <w:rsid w:val="00E46987"/>
    <w:rsid w:val="00E50B3D"/>
    <w:rsid w:val="00E65049"/>
    <w:rsid w:val="00E70AB2"/>
    <w:rsid w:val="00EB6DA3"/>
    <w:rsid w:val="00EC2123"/>
    <w:rsid w:val="00ED3524"/>
    <w:rsid w:val="00EE3F49"/>
    <w:rsid w:val="00EE4F90"/>
    <w:rsid w:val="00F10982"/>
    <w:rsid w:val="00F150F4"/>
    <w:rsid w:val="00F27218"/>
    <w:rsid w:val="00F351CD"/>
    <w:rsid w:val="00F5483B"/>
    <w:rsid w:val="00F6537B"/>
    <w:rsid w:val="00F67CF2"/>
    <w:rsid w:val="00F85DFD"/>
    <w:rsid w:val="00FF3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E67F431"/>
  <w15:docId w15:val="{B2D77E36-7494-42CE-BB8C-B7E61A42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Arial" w:eastAsia="Arial" w:hAnsi="Arial" w:cs="Arial"/>
    </w:rPr>
  </w:style>
  <w:style w:type="paragraph" w:styleId="Heading3">
    <w:name w:val="heading 3"/>
    <w:basedOn w:val="Normal"/>
    <w:next w:val="Normal"/>
    <w:link w:val="Heading3Char"/>
    <w:uiPriority w:val="9"/>
    <w:unhideWhenUsed/>
    <w:qFormat/>
    <w:rsid w:val="008F4E62"/>
    <w:pPr>
      <w:adjustRightInd w:val="0"/>
      <w:spacing w:before="480" w:after="240" w:line="300" w:lineRule="exact"/>
      <w:outlineLvl w:val="2"/>
    </w:pPr>
    <w:rPr>
      <w:rFonts w:asciiTheme="minorHAnsi" w:eastAsiaTheme="minorHAnsi" w:hAnsiTheme="minorHAnsi" w:cstheme="minorBidi"/>
      <w:b/>
      <w:noProof/>
      <w:color w:val="63A330" w:themeColor="text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BTQuote1">
    <w:name w:val="KBT Quote 1"/>
    <w:basedOn w:val="BodyText"/>
    <w:autoRedefine/>
    <w:uiPriority w:val="99"/>
    <w:qFormat/>
    <w:rsid w:val="00A22752"/>
    <w:pPr>
      <w:suppressAutoHyphens/>
      <w:adjustRightInd w:val="0"/>
      <w:spacing w:after="170" w:line="380" w:lineRule="atLeast"/>
      <w:jc w:val="right"/>
      <w:textAlignment w:val="center"/>
    </w:pPr>
    <w:rPr>
      <w:rFonts w:ascii="Gotham" w:eastAsiaTheme="minorHAnsi" w:hAnsi="Gotham" w:cs="Gotham-BoldItalic"/>
      <w:b/>
      <w:bCs/>
      <w:i/>
      <w:iCs/>
      <w:color w:val="000000"/>
      <w:spacing w:val="-6"/>
      <w:sz w:val="32"/>
      <w:szCs w:val="32"/>
      <w:lang w:val="en-GB"/>
    </w:rPr>
  </w:style>
  <w:style w:type="paragraph" w:styleId="BodyText">
    <w:name w:val="Body Text"/>
    <w:basedOn w:val="Normal"/>
    <w:link w:val="BodyTextChar"/>
    <w:uiPriority w:val="1"/>
    <w:semiHidden/>
    <w:unhideWhenUsed/>
    <w:qFormat/>
    <w:rsid w:val="00A22752"/>
    <w:pPr>
      <w:spacing w:after="120"/>
    </w:pPr>
  </w:style>
  <w:style w:type="character" w:customStyle="1" w:styleId="BodyTextChar">
    <w:name w:val="Body Text Char"/>
    <w:basedOn w:val="DefaultParagraphFont"/>
    <w:link w:val="BodyText"/>
    <w:uiPriority w:val="1"/>
    <w:semiHidden/>
    <w:rsid w:val="00A22752"/>
    <w:rPr>
      <w:rFonts w:ascii="Arial" w:eastAsia="Arial" w:hAnsi="Arial" w:cs="Arial"/>
    </w:rPr>
  </w:style>
  <w:style w:type="paragraph" w:customStyle="1" w:styleId="KBTBullet">
    <w:name w:val="KBT Bullet"/>
    <w:basedOn w:val="Normal"/>
    <w:next w:val="Normal"/>
    <w:autoRedefine/>
    <w:uiPriority w:val="1"/>
    <w:qFormat/>
    <w:rsid w:val="00AF0CAC"/>
    <w:pPr>
      <w:numPr>
        <w:numId w:val="31"/>
      </w:numPr>
      <w:spacing w:before="100" w:after="240" w:line="220" w:lineRule="exact"/>
    </w:pPr>
    <w:rPr>
      <w:color w:val="141313" w:themeColor="text1"/>
      <w:sz w:val="20"/>
      <w:szCs w:val="20"/>
      <w:lang w:val="en-GB"/>
    </w:rPr>
  </w:style>
  <w:style w:type="paragraph" w:customStyle="1" w:styleId="KBTSubHead">
    <w:name w:val="KBT Sub Head"/>
    <w:basedOn w:val="Normal"/>
    <w:autoRedefine/>
    <w:uiPriority w:val="1"/>
    <w:qFormat/>
    <w:rsid w:val="007576EE"/>
    <w:rPr>
      <w:rFonts w:ascii="Arial Black" w:hAnsi="Arial Black"/>
      <w:b/>
      <w:bCs/>
      <w:color w:val="F05B73"/>
      <w:sz w:val="26"/>
      <w:szCs w:val="26"/>
      <w:lang w:val="en-GB"/>
    </w:rPr>
  </w:style>
  <w:style w:type="paragraph" w:customStyle="1" w:styleId="KBTMainHeading">
    <w:name w:val="KBT Main Heading"/>
    <w:basedOn w:val="Normal"/>
    <w:autoRedefine/>
    <w:uiPriority w:val="1"/>
    <w:qFormat/>
    <w:rsid w:val="00305EBF"/>
    <w:pPr>
      <w:spacing w:before="118" w:after="360" w:line="460" w:lineRule="exact"/>
    </w:pPr>
    <w:rPr>
      <w:rFonts w:ascii="Arial Black" w:hAnsi="Arial Black"/>
      <w:b/>
      <w:bCs/>
      <w:caps/>
      <w:color w:val="84BD00"/>
      <w:spacing w:val="-20"/>
      <w:sz w:val="50"/>
      <w:szCs w:val="50"/>
    </w:rPr>
  </w:style>
  <w:style w:type="paragraph" w:customStyle="1" w:styleId="KBGBulletsMain">
    <w:name w:val="KBG Bullets Main"/>
    <w:basedOn w:val="Mainbodycopy"/>
    <w:autoRedefine/>
    <w:uiPriority w:val="1"/>
    <w:qFormat/>
    <w:rsid w:val="00395ED1"/>
    <w:pPr>
      <w:spacing w:after="60" w:line="220" w:lineRule="exact"/>
    </w:pPr>
    <w:rPr>
      <w:spacing w:val="-8"/>
    </w:rPr>
  </w:style>
  <w:style w:type="numbering" w:customStyle="1" w:styleId="KBGBullets">
    <w:name w:val="KBG Bullets"/>
    <w:uiPriority w:val="99"/>
    <w:rsid w:val="00993CC8"/>
    <w:pPr>
      <w:numPr>
        <w:numId w:val="15"/>
      </w:numPr>
    </w:pPr>
  </w:style>
  <w:style w:type="paragraph" w:customStyle="1" w:styleId="KBTSubSubHead">
    <w:name w:val="KBT Sub Sub Head"/>
    <w:basedOn w:val="Normal"/>
    <w:autoRedefine/>
    <w:uiPriority w:val="1"/>
    <w:qFormat/>
    <w:rsid w:val="000E2F11"/>
    <w:pPr>
      <w:spacing w:before="10"/>
      <w:ind w:left="23"/>
    </w:pPr>
    <w:rPr>
      <w:rFonts w:ascii="Gotham" w:hAnsi="Gotham"/>
      <w:b/>
      <w:bCs/>
      <w:color w:val="231F20"/>
      <w:sz w:val="20"/>
      <w:szCs w:val="20"/>
    </w:rPr>
  </w:style>
  <w:style w:type="paragraph" w:customStyle="1" w:styleId="KBTCaption2">
    <w:name w:val="KBT Caption 2"/>
    <w:basedOn w:val="KBTCaption1"/>
    <w:uiPriority w:val="1"/>
    <w:qFormat/>
    <w:rsid w:val="0030385A"/>
    <w:rPr>
      <w:b w:val="0"/>
      <w:bCs w:val="0"/>
    </w:rPr>
  </w:style>
  <w:style w:type="paragraph" w:customStyle="1" w:styleId="KBGQuote2">
    <w:name w:val="KBG Quote 2"/>
    <w:basedOn w:val="BodyText"/>
    <w:autoRedefine/>
    <w:uiPriority w:val="99"/>
    <w:qFormat/>
    <w:rsid w:val="00A22752"/>
    <w:pPr>
      <w:suppressAutoHyphens/>
      <w:adjustRightInd w:val="0"/>
      <w:spacing w:after="113" w:line="300" w:lineRule="atLeast"/>
      <w:jc w:val="right"/>
      <w:textAlignment w:val="center"/>
    </w:pPr>
    <w:rPr>
      <w:rFonts w:ascii="Gotham" w:eastAsiaTheme="minorHAnsi" w:hAnsi="Gotham" w:cs="Gotham-MediumItalic"/>
      <w:b/>
      <w:i/>
      <w:iCs/>
      <w:color w:val="000000"/>
      <w:spacing w:val="-4"/>
      <w:lang w:val="en-GB"/>
    </w:rPr>
  </w:style>
  <w:style w:type="paragraph" w:customStyle="1" w:styleId="KBTCaption1">
    <w:name w:val="KBT Caption 1"/>
    <w:basedOn w:val="Normal"/>
    <w:autoRedefine/>
    <w:uiPriority w:val="1"/>
    <w:qFormat/>
    <w:rsid w:val="00E26EA5"/>
    <w:pPr>
      <w:spacing w:before="17"/>
      <w:ind w:left="20"/>
    </w:pPr>
    <w:rPr>
      <w:rFonts w:ascii="Gotham" w:hAnsi="Gotham"/>
      <w:b/>
      <w:bCs/>
      <w:iCs/>
      <w:color w:val="F05B73"/>
      <w:spacing w:val="-5"/>
      <w:sz w:val="18"/>
      <w:szCs w:val="18"/>
    </w:rPr>
  </w:style>
  <w:style w:type="paragraph" w:customStyle="1" w:styleId="KBTQuote3">
    <w:name w:val="KBT Quote 3"/>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sz w:val="32"/>
      <w:lang w:val="en-GB"/>
    </w:rPr>
  </w:style>
  <w:style w:type="paragraph" w:customStyle="1" w:styleId="KBTQuote4">
    <w:name w:val="KBT Quote 4"/>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lang w:val="en-GB"/>
    </w:rPr>
  </w:style>
  <w:style w:type="paragraph" w:styleId="NormalWeb">
    <w:name w:val="Normal (Web)"/>
    <w:basedOn w:val="Normal"/>
    <w:uiPriority w:val="99"/>
    <w:semiHidden/>
    <w:unhideWhenUsed/>
    <w:rsid w:val="004001B6"/>
    <w:pPr>
      <w:widowControl/>
      <w:autoSpaceDE/>
      <w:autoSpaceDN/>
      <w:spacing w:before="100" w:beforeAutospacing="1" w:after="100" w:afterAutospacing="1"/>
    </w:pPr>
    <w:rPr>
      <w:rFonts w:ascii="Times" w:eastAsiaTheme="minorHAnsi" w:hAnsi="Times" w:cs="Times New Roman"/>
      <w:sz w:val="20"/>
      <w:szCs w:val="20"/>
      <w:lang w:val="en-GB"/>
    </w:rPr>
  </w:style>
  <w:style w:type="character" w:styleId="Hyperlink">
    <w:name w:val="Hyperlink"/>
    <w:basedOn w:val="DefaultParagraphFont"/>
    <w:uiPriority w:val="99"/>
    <w:unhideWhenUsed/>
    <w:rsid w:val="004001B6"/>
    <w:rPr>
      <w:color w:val="0000FF"/>
      <w:u w:val="single"/>
    </w:rPr>
  </w:style>
  <w:style w:type="paragraph" w:styleId="BalloonText">
    <w:name w:val="Balloon Text"/>
    <w:basedOn w:val="Normal"/>
    <w:link w:val="BalloonTextChar"/>
    <w:uiPriority w:val="99"/>
    <w:semiHidden/>
    <w:unhideWhenUsed/>
    <w:rsid w:val="007377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710"/>
    <w:rPr>
      <w:rFonts w:ascii="Lucida Grande" w:eastAsia="Arial" w:hAnsi="Lucida Grande" w:cs="Lucida Grande"/>
      <w:sz w:val="18"/>
      <w:szCs w:val="18"/>
    </w:rPr>
  </w:style>
  <w:style w:type="paragraph" w:styleId="Header">
    <w:name w:val="header"/>
    <w:basedOn w:val="Normal"/>
    <w:link w:val="HeaderChar"/>
    <w:uiPriority w:val="99"/>
    <w:unhideWhenUsed/>
    <w:rsid w:val="00197F8B"/>
    <w:pPr>
      <w:tabs>
        <w:tab w:val="center" w:pos="4320"/>
        <w:tab w:val="right" w:pos="8640"/>
      </w:tabs>
    </w:pPr>
  </w:style>
  <w:style w:type="paragraph" w:customStyle="1" w:styleId="KBTIntroPara">
    <w:name w:val="KBT Intro Para"/>
    <w:basedOn w:val="Normal"/>
    <w:autoRedefine/>
    <w:uiPriority w:val="1"/>
    <w:qFormat/>
    <w:rsid w:val="00453DD9"/>
    <w:pPr>
      <w:spacing w:before="100" w:line="220" w:lineRule="exact"/>
      <w:ind w:right="45"/>
      <w:jc w:val="right"/>
    </w:pPr>
    <w:rPr>
      <w:rFonts w:ascii="Gotham" w:hAnsi="Gotham"/>
      <w:color w:val="FFFFFF" w:themeColor="background1"/>
      <w:spacing w:val="-4"/>
      <w:sz w:val="18"/>
      <w:szCs w:val="18"/>
    </w:rPr>
  </w:style>
  <w:style w:type="character" w:customStyle="1" w:styleId="HeaderChar">
    <w:name w:val="Header Char"/>
    <w:basedOn w:val="DefaultParagraphFont"/>
    <w:link w:val="Header"/>
    <w:uiPriority w:val="99"/>
    <w:rsid w:val="00197F8B"/>
    <w:rPr>
      <w:rFonts w:ascii="Arial" w:eastAsia="Arial" w:hAnsi="Arial" w:cs="Arial"/>
    </w:rPr>
  </w:style>
  <w:style w:type="paragraph" w:styleId="Footer">
    <w:name w:val="footer"/>
    <w:basedOn w:val="Normal"/>
    <w:link w:val="FooterChar"/>
    <w:uiPriority w:val="99"/>
    <w:unhideWhenUsed/>
    <w:rsid w:val="00197F8B"/>
    <w:pPr>
      <w:tabs>
        <w:tab w:val="center" w:pos="4320"/>
        <w:tab w:val="right" w:pos="8640"/>
      </w:tabs>
    </w:pPr>
  </w:style>
  <w:style w:type="character" w:customStyle="1" w:styleId="FooterChar">
    <w:name w:val="Footer Char"/>
    <w:basedOn w:val="DefaultParagraphFont"/>
    <w:link w:val="Footer"/>
    <w:uiPriority w:val="99"/>
    <w:rsid w:val="00197F8B"/>
    <w:rPr>
      <w:rFonts w:ascii="Arial" w:eastAsia="Arial" w:hAnsi="Arial" w:cs="Arial"/>
    </w:rPr>
  </w:style>
  <w:style w:type="paragraph" w:customStyle="1" w:styleId="KBTFootNote">
    <w:name w:val="KBT Foot Note"/>
    <w:basedOn w:val="Normal"/>
    <w:autoRedefine/>
    <w:uiPriority w:val="1"/>
    <w:qFormat/>
    <w:rsid w:val="00A70346"/>
    <w:pPr>
      <w:spacing w:before="14" w:after="80" w:line="140" w:lineRule="exact"/>
      <w:jc w:val="right"/>
    </w:pPr>
    <w:rPr>
      <w:rFonts w:ascii="Gotham" w:hAnsi="Gotham"/>
      <w:color w:val="FFFFFF"/>
      <w:spacing w:val="-4"/>
      <w:sz w:val="12"/>
      <w:szCs w:val="12"/>
    </w:rPr>
  </w:style>
  <w:style w:type="paragraph" w:customStyle="1" w:styleId="KBTCoverTitle">
    <w:name w:val="KBT Cover Title"/>
    <w:basedOn w:val="Normal"/>
    <w:autoRedefine/>
    <w:uiPriority w:val="1"/>
    <w:qFormat/>
    <w:rsid w:val="00401F27"/>
    <w:pPr>
      <w:spacing w:line="400" w:lineRule="exact"/>
    </w:pPr>
    <w:rPr>
      <w:rFonts w:ascii="Arial Black" w:hAnsi="Arial Black"/>
      <w:b/>
      <w:bCs/>
      <w:caps/>
      <w:color w:val="FFFFFF" w:themeColor="background1"/>
      <w:sz w:val="40"/>
      <w:szCs w:val="40"/>
    </w:rPr>
  </w:style>
  <w:style w:type="paragraph" w:customStyle="1" w:styleId="KBTFooter">
    <w:name w:val="KBT Footer"/>
    <w:basedOn w:val="Normal"/>
    <w:uiPriority w:val="1"/>
    <w:rsid w:val="00193605"/>
    <w:pPr>
      <w:spacing w:before="19"/>
      <w:ind w:left="20"/>
    </w:pPr>
    <w:rPr>
      <w:rFonts w:ascii="Gotham" w:hAnsi="Gotham"/>
      <w:color w:val="141313" w:themeColor="text1"/>
      <w:sz w:val="14"/>
      <w:szCs w:val="14"/>
    </w:rPr>
  </w:style>
  <w:style w:type="paragraph" w:customStyle="1" w:styleId="KBTCaption3">
    <w:name w:val="KBT Caption 3"/>
    <w:basedOn w:val="KBTCaption2"/>
    <w:autoRedefine/>
    <w:uiPriority w:val="1"/>
    <w:qFormat/>
    <w:rsid w:val="00F5483B"/>
    <w:rPr>
      <w:sz w:val="14"/>
    </w:rPr>
  </w:style>
  <w:style w:type="character" w:styleId="PageNumber">
    <w:name w:val="page number"/>
    <w:basedOn w:val="DefaultParagraphFont"/>
    <w:uiPriority w:val="99"/>
    <w:semiHidden/>
    <w:unhideWhenUsed/>
    <w:rsid w:val="008246FA"/>
  </w:style>
  <w:style w:type="paragraph" w:customStyle="1" w:styleId="KBTCoverDate">
    <w:name w:val="KBT Cover Date"/>
    <w:basedOn w:val="Normal"/>
    <w:autoRedefine/>
    <w:uiPriority w:val="1"/>
    <w:qFormat/>
    <w:rsid w:val="00401F27"/>
    <w:pPr>
      <w:spacing w:before="18"/>
      <w:ind w:left="23"/>
    </w:pPr>
    <w:rPr>
      <w:color w:val="FFFFFF"/>
      <w:w w:val="105"/>
      <w:sz w:val="24"/>
      <w:szCs w:val="24"/>
    </w:rPr>
  </w:style>
  <w:style w:type="table" w:styleId="TableGrid">
    <w:name w:val="Table Grid"/>
    <w:basedOn w:val="TableNormal"/>
    <w:uiPriority w:val="59"/>
    <w:rsid w:val="00A9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KBTSubHead"/>
    <w:uiPriority w:val="1"/>
    <w:rsid w:val="008F4E62"/>
    <w:pPr>
      <w:spacing w:after="120" w:line="260" w:lineRule="exact"/>
    </w:pPr>
    <w:rPr>
      <w:caps/>
      <w:color w:val="F59D24"/>
    </w:rPr>
  </w:style>
  <w:style w:type="character" w:customStyle="1" w:styleId="A3">
    <w:name w:val="A3"/>
    <w:uiPriority w:val="99"/>
    <w:rsid w:val="001A02B2"/>
    <w:rPr>
      <w:rFonts w:cs="ETNLZ D+ Gotham"/>
      <w:color w:val="000000"/>
      <w:sz w:val="18"/>
      <w:szCs w:val="18"/>
    </w:rPr>
  </w:style>
  <w:style w:type="paragraph" w:customStyle="1" w:styleId="Mainbodycopy">
    <w:name w:val="Main body copy"/>
    <w:uiPriority w:val="1"/>
    <w:rsid w:val="007576EE"/>
    <w:pPr>
      <w:spacing w:after="160"/>
    </w:pPr>
    <w:rPr>
      <w:rFonts w:ascii="Arial" w:eastAsia="Arial" w:hAnsi="Arial" w:cs="Arial"/>
      <w:noProof/>
      <w:sz w:val="20"/>
      <w:szCs w:val="20"/>
    </w:rPr>
  </w:style>
  <w:style w:type="paragraph" w:styleId="DocumentMap">
    <w:name w:val="Document Map"/>
    <w:basedOn w:val="Normal"/>
    <w:link w:val="DocumentMapChar"/>
    <w:uiPriority w:val="99"/>
    <w:semiHidden/>
    <w:unhideWhenUsed/>
    <w:rsid w:val="00BE6E43"/>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6E43"/>
    <w:rPr>
      <w:rFonts w:ascii="Times New Roman" w:eastAsia="Arial" w:hAnsi="Times New Roman" w:cs="Times New Roman"/>
      <w:sz w:val="24"/>
      <w:szCs w:val="24"/>
    </w:rPr>
  </w:style>
  <w:style w:type="paragraph" w:customStyle="1" w:styleId="Numbering">
    <w:name w:val="Numbering"/>
    <w:basedOn w:val="KBTBullet"/>
    <w:uiPriority w:val="1"/>
    <w:rsid w:val="00505CDC"/>
    <w:pPr>
      <w:numPr>
        <w:numId w:val="37"/>
      </w:numPr>
    </w:pPr>
  </w:style>
  <w:style w:type="character" w:customStyle="1" w:styleId="Heading3Char">
    <w:name w:val="Heading 3 Char"/>
    <w:basedOn w:val="DefaultParagraphFont"/>
    <w:link w:val="Heading3"/>
    <w:uiPriority w:val="9"/>
    <w:rsid w:val="008F4E62"/>
    <w:rPr>
      <w:b/>
      <w:noProof/>
      <w:color w:val="63A330" w:themeColor="text2"/>
      <w:szCs w:val="28"/>
      <w:lang w:val="en-GB"/>
    </w:rPr>
  </w:style>
  <w:style w:type="paragraph" w:styleId="ListParagraph">
    <w:name w:val="List Paragraph"/>
    <w:basedOn w:val="Normal"/>
    <w:uiPriority w:val="34"/>
    <w:qFormat/>
    <w:rsid w:val="001605F6"/>
    <w:pPr>
      <w:widowControl/>
      <w:numPr>
        <w:numId w:val="38"/>
      </w:numPr>
      <w:autoSpaceDE/>
      <w:autoSpaceDN/>
      <w:spacing w:before="360" w:after="240" w:line="276" w:lineRule="auto"/>
      <w:contextualSpacing/>
    </w:pPr>
    <w:rPr>
      <w:rFonts w:asciiTheme="minorHAnsi" w:eastAsiaTheme="minorHAnsi" w:hAnsiTheme="minorHAnsi" w:cstheme="minorBid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4034">
      <w:bodyDiv w:val="1"/>
      <w:marLeft w:val="0"/>
      <w:marRight w:val="0"/>
      <w:marTop w:val="0"/>
      <w:marBottom w:val="0"/>
      <w:divBdr>
        <w:top w:val="none" w:sz="0" w:space="0" w:color="auto"/>
        <w:left w:val="none" w:sz="0" w:space="0" w:color="auto"/>
        <w:bottom w:val="none" w:sz="0" w:space="0" w:color="auto"/>
        <w:right w:val="none" w:sz="0" w:space="0" w:color="auto"/>
      </w:divBdr>
    </w:div>
    <w:div w:id="263808102">
      <w:bodyDiv w:val="1"/>
      <w:marLeft w:val="0"/>
      <w:marRight w:val="0"/>
      <w:marTop w:val="0"/>
      <w:marBottom w:val="0"/>
      <w:divBdr>
        <w:top w:val="none" w:sz="0" w:space="0" w:color="auto"/>
        <w:left w:val="none" w:sz="0" w:space="0" w:color="auto"/>
        <w:bottom w:val="none" w:sz="0" w:space="0" w:color="auto"/>
        <w:right w:val="none" w:sz="0" w:space="0" w:color="auto"/>
      </w:divBdr>
    </w:div>
    <w:div w:id="472452679">
      <w:bodyDiv w:val="1"/>
      <w:marLeft w:val="0"/>
      <w:marRight w:val="0"/>
      <w:marTop w:val="0"/>
      <w:marBottom w:val="0"/>
      <w:divBdr>
        <w:top w:val="none" w:sz="0" w:space="0" w:color="auto"/>
        <w:left w:val="none" w:sz="0" w:space="0" w:color="auto"/>
        <w:bottom w:val="none" w:sz="0" w:space="0" w:color="auto"/>
        <w:right w:val="none" w:sz="0" w:space="0" w:color="auto"/>
      </w:divBdr>
    </w:div>
    <w:div w:id="569389196">
      <w:bodyDiv w:val="1"/>
      <w:marLeft w:val="0"/>
      <w:marRight w:val="0"/>
      <w:marTop w:val="0"/>
      <w:marBottom w:val="0"/>
      <w:divBdr>
        <w:top w:val="none" w:sz="0" w:space="0" w:color="auto"/>
        <w:left w:val="none" w:sz="0" w:space="0" w:color="auto"/>
        <w:bottom w:val="none" w:sz="0" w:space="0" w:color="auto"/>
        <w:right w:val="none" w:sz="0" w:space="0" w:color="auto"/>
      </w:divBdr>
    </w:div>
    <w:div w:id="589898341">
      <w:bodyDiv w:val="1"/>
      <w:marLeft w:val="0"/>
      <w:marRight w:val="0"/>
      <w:marTop w:val="0"/>
      <w:marBottom w:val="0"/>
      <w:divBdr>
        <w:top w:val="none" w:sz="0" w:space="0" w:color="auto"/>
        <w:left w:val="none" w:sz="0" w:space="0" w:color="auto"/>
        <w:bottom w:val="none" w:sz="0" w:space="0" w:color="auto"/>
        <w:right w:val="none" w:sz="0" w:space="0" w:color="auto"/>
      </w:divBdr>
    </w:div>
    <w:div w:id="639309342">
      <w:bodyDiv w:val="1"/>
      <w:marLeft w:val="0"/>
      <w:marRight w:val="0"/>
      <w:marTop w:val="0"/>
      <w:marBottom w:val="0"/>
      <w:divBdr>
        <w:top w:val="none" w:sz="0" w:space="0" w:color="auto"/>
        <w:left w:val="none" w:sz="0" w:space="0" w:color="auto"/>
        <w:bottom w:val="none" w:sz="0" w:space="0" w:color="auto"/>
        <w:right w:val="none" w:sz="0" w:space="0" w:color="auto"/>
      </w:divBdr>
    </w:div>
    <w:div w:id="673261179">
      <w:bodyDiv w:val="1"/>
      <w:marLeft w:val="0"/>
      <w:marRight w:val="0"/>
      <w:marTop w:val="0"/>
      <w:marBottom w:val="0"/>
      <w:divBdr>
        <w:top w:val="none" w:sz="0" w:space="0" w:color="auto"/>
        <w:left w:val="none" w:sz="0" w:space="0" w:color="auto"/>
        <w:bottom w:val="none" w:sz="0" w:space="0" w:color="auto"/>
        <w:right w:val="none" w:sz="0" w:space="0" w:color="auto"/>
      </w:divBdr>
    </w:div>
    <w:div w:id="1327443736">
      <w:bodyDiv w:val="1"/>
      <w:marLeft w:val="0"/>
      <w:marRight w:val="0"/>
      <w:marTop w:val="0"/>
      <w:marBottom w:val="0"/>
      <w:divBdr>
        <w:top w:val="none" w:sz="0" w:space="0" w:color="auto"/>
        <w:left w:val="none" w:sz="0" w:space="0" w:color="auto"/>
        <w:bottom w:val="none" w:sz="0" w:space="0" w:color="auto"/>
        <w:right w:val="none" w:sz="0" w:space="0" w:color="auto"/>
      </w:divBdr>
    </w:div>
    <w:div w:id="1486320146">
      <w:bodyDiv w:val="1"/>
      <w:marLeft w:val="0"/>
      <w:marRight w:val="0"/>
      <w:marTop w:val="0"/>
      <w:marBottom w:val="0"/>
      <w:divBdr>
        <w:top w:val="none" w:sz="0" w:space="0" w:color="auto"/>
        <w:left w:val="none" w:sz="0" w:space="0" w:color="auto"/>
        <w:bottom w:val="none" w:sz="0" w:space="0" w:color="auto"/>
        <w:right w:val="none" w:sz="0" w:space="0" w:color="auto"/>
      </w:divBdr>
    </w:div>
    <w:div w:id="1524249458">
      <w:bodyDiv w:val="1"/>
      <w:marLeft w:val="0"/>
      <w:marRight w:val="0"/>
      <w:marTop w:val="0"/>
      <w:marBottom w:val="0"/>
      <w:divBdr>
        <w:top w:val="none" w:sz="0" w:space="0" w:color="auto"/>
        <w:left w:val="none" w:sz="0" w:space="0" w:color="auto"/>
        <w:bottom w:val="none" w:sz="0" w:space="0" w:color="auto"/>
        <w:right w:val="none" w:sz="0" w:space="0" w:color="auto"/>
      </w:divBdr>
    </w:div>
    <w:div w:id="1744136514">
      <w:bodyDiv w:val="1"/>
      <w:marLeft w:val="0"/>
      <w:marRight w:val="0"/>
      <w:marTop w:val="0"/>
      <w:marBottom w:val="0"/>
      <w:divBdr>
        <w:top w:val="none" w:sz="0" w:space="0" w:color="auto"/>
        <w:left w:val="none" w:sz="0" w:space="0" w:color="auto"/>
        <w:bottom w:val="none" w:sz="0" w:space="0" w:color="auto"/>
        <w:right w:val="none" w:sz="0" w:space="0" w:color="auto"/>
      </w:divBdr>
    </w:div>
    <w:div w:id="1776366834">
      <w:bodyDiv w:val="1"/>
      <w:marLeft w:val="0"/>
      <w:marRight w:val="0"/>
      <w:marTop w:val="0"/>
      <w:marBottom w:val="0"/>
      <w:divBdr>
        <w:top w:val="none" w:sz="0" w:space="0" w:color="auto"/>
        <w:left w:val="none" w:sz="0" w:space="0" w:color="auto"/>
        <w:bottom w:val="none" w:sz="0" w:space="0" w:color="auto"/>
        <w:right w:val="none" w:sz="0" w:space="0" w:color="auto"/>
      </w:divBdr>
    </w:div>
    <w:div w:id="1912697605">
      <w:bodyDiv w:val="1"/>
      <w:marLeft w:val="0"/>
      <w:marRight w:val="0"/>
      <w:marTop w:val="0"/>
      <w:marBottom w:val="0"/>
      <w:divBdr>
        <w:top w:val="none" w:sz="0" w:space="0" w:color="auto"/>
        <w:left w:val="none" w:sz="0" w:space="0" w:color="auto"/>
        <w:bottom w:val="none" w:sz="0" w:space="0" w:color="auto"/>
        <w:right w:val="none" w:sz="0" w:space="0" w:color="auto"/>
      </w:divBdr>
    </w:div>
    <w:div w:id="2041663619">
      <w:bodyDiv w:val="1"/>
      <w:marLeft w:val="0"/>
      <w:marRight w:val="0"/>
      <w:marTop w:val="0"/>
      <w:marBottom w:val="0"/>
      <w:divBdr>
        <w:top w:val="none" w:sz="0" w:space="0" w:color="auto"/>
        <w:left w:val="none" w:sz="0" w:space="0" w:color="auto"/>
        <w:bottom w:val="none" w:sz="0" w:space="0" w:color="auto"/>
        <w:right w:val="none" w:sz="0" w:space="0" w:color="auto"/>
      </w:divBdr>
    </w:div>
    <w:div w:id="205626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charman\Desktop\The%20Brief_full.dotx" TargetMode="External"/></Relationships>
</file>

<file path=word/theme/theme1.xml><?xml version="1.0" encoding="utf-8"?>
<a:theme xmlns:a="http://schemas.openxmlformats.org/drawingml/2006/main" name="KBT Slide Templates">
  <a:themeElements>
    <a:clrScheme name="KBT Theme colours">
      <a:dk1>
        <a:srgbClr val="141313"/>
      </a:dk1>
      <a:lt1>
        <a:srgbClr val="FFFFFF"/>
      </a:lt1>
      <a:dk2>
        <a:srgbClr val="63A330"/>
      </a:dk2>
      <a:lt2>
        <a:srgbClr val="CC4869"/>
      </a:lt2>
      <a:accent1>
        <a:srgbClr val="63A330"/>
      </a:accent1>
      <a:accent2>
        <a:srgbClr val="CC4869"/>
      </a:accent2>
      <a:accent3>
        <a:srgbClr val="DA7F83"/>
      </a:accent3>
      <a:accent4>
        <a:srgbClr val="83BFAF"/>
      </a:accent4>
      <a:accent5>
        <a:srgbClr val="E68330"/>
      </a:accent5>
      <a:accent6>
        <a:srgbClr val="FAC930"/>
      </a:accent6>
      <a:hlink>
        <a:srgbClr val="54B9DF"/>
      </a:hlink>
      <a:folHlink>
        <a:srgbClr val="63A33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3add01-a1d5-4b0e-8054-bd7003a8fcc3" xsi:nil="true"/>
    <lcf76f155ced4ddcb4097134ff3c332f xmlns="5fbc42ad-bbd5-4c54-982d-78371f0dd2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BD337F48232E419B27CFC200DF4B49" ma:contentTypeVersion="18" ma:contentTypeDescription="Create a new document." ma:contentTypeScope="" ma:versionID="ed519d1f71d571d37983eb00abfb4e8e">
  <xsd:schema xmlns:xsd="http://www.w3.org/2001/XMLSchema" xmlns:xs="http://www.w3.org/2001/XMLSchema" xmlns:p="http://schemas.microsoft.com/office/2006/metadata/properties" xmlns:ns2="5fbc42ad-bbd5-4c54-982d-78371f0dd2d5" xmlns:ns3="083add01-a1d5-4b0e-8054-bd7003a8fcc3" targetNamespace="http://schemas.microsoft.com/office/2006/metadata/properties" ma:root="true" ma:fieldsID="3a715a43c1dc24c8669d3a5ee5c06e5f" ns2:_="" ns3:_="">
    <xsd:import namespace="5fbc42ad-bbd5-4c54-982d-78371f0dd2d5"/>
    <xsd:import namespace="083add01-a1d5-4b0e-8054-bd7003a8fc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c42ad-bbd5-4c54-982d-78371f0dd2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0228e8-9da0-4abb-8a13-53ffe541cb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add01-a1d5-4b0e-8054-bd7003a8fcc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af1d58-df59-4160-b20a-24e8eec0a4b5}" ma:internalName="TaxCatchAll" ma:showField="CatchAllData" ma:web="083add01-a1d5-4b0e-8054-bd7003a8fc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8399E-2C5F-4ACA-B622-54EFACF75C45}">
  <ds:schemaRefs>
    <ds:schemaRef ds:uri="http://schemas.microsoft.com/office/2006/metadata/properties"/>
    <ds:schemaRef ds:uri="http://schemas.microsoft.com/office/infopath/2007/PartnerControls"/>
    <ds:schemaRef ds:uri="083add01-a1d5-4b0e-8054-bd7003a8fcc3"/>
    <ds:schemaRef ds:uri="5fbc42ad-bbd5-4c54-982d-78371f0dd2d5"/>
  </ds:schemaRefs>
</ds:datastoreItem>
</file>

<file path=customXml/itemProps2.xml><?xml version="1.0" encoding="utf-8"?>
<ds:datastoreItem xmlns:ds="http://schemas.openxmlformats.org/officeDocument/2006/customXml" ds:itemID="{BDA17EA7-CC7F-4A57-B792-1ACBE76B9B9D}">
  <ds:schemaRefs>
    <ds:schemaRef ds:uri="http://schemas.openxmlformats.org/officeDocument/2006/bibliography"/>
  </ds:schemaRefs>
</ds:datastoreItem>
</file>

<file path=customXml/itemProps3.xml><?xml version="1.0" encoding="utf-8"?>
<ds:datastoreItem xmlns:ds="http://schemas.openxmlformats.org/officeDocument/2006/customXml" ds:itemID="{8ACDFEBE-C3CA-4DE8-A1B8-37015CFBE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c42ad-bbd5-4c54-982d-78371f0dd2d5"/>
    <ds:schemaRef ds:uri="083add01-a1d5-4b0e-8054-bd7003a8f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CE67C4-A029-4767-AEF8-E3681A6FC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The Brief_full.dotx</Template>
  <TotalTime>12</TotalTime>
  <Pages>1</Pages>
  <Words>530</Words>
  <Characters>3022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Lemon Zest Creative Limited</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cp:lastModifiedBy>Shona Andrews</cp:lastModifiedBy>
  <cp:revision>12</cp:revision>
  <cp:lastPrinted>2019-02-15T21:29:00Z</cp:lastPrinted>
  <dcterms:created xsi:type="dcterms:W3CDTF">2023-06-08T18:37:00Z</dcterms:created>
  <dcterms:modified xsi:type="dcterms:W3CDTF">2024-04-11T18:13:00Z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2017-02-04T00:00:00Z</vt:filetime>
  </property>
  <property fmtid="{D5CDD505-2E9C-101B-9397-08002B2CF9AE}" pid="3" name="Creator">
    <vt:lpwstr>Adobe InDesign CC 2017 (Macintosh)</vt:lpwstr>
  </property>
  <property fmtid="{D5CDD505-2E9C-101B-9397-08002B2CF9AE}" pid="4" name="LastSaved">
    <vt:filetime>2017-02-04T00:00:00Z</vt:filetime>
  </property>
  <property fmtid="{D5CDD505-2E9C-101B-9397-08002B2CF9AE}" pid="5" name="ContentTypeId">
    <vt:lpwstr>0x0101006EBD337F48232E419B27CFC200DF4B49</vt:lpwstr>
  </property>
  <property fmtid="{D5CDD505-2E9C-101B-9397-08002B2CF9AE}" pid="6" name="MediaServiceImageTags">
    <vt:lpwstr/>
  </property>
</Properties>
</file>